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EE93" w14:textId="2918C1F3" w:rsidR="005F16B9" w:rsidRPr="005F16B9" w:rsidRDefault="009B6444" w:rsidP="005F16B9">
      <w:pPr>
        <w:spacing w:after="0" w:line="240" w:lineRule="auto"/>
        <w:rPr>
          <w:rFonts w:ascii="Times New Roman" w:eastAsia="Times New Roman" w:hAnsi="Times New Roman" w:cs="Times New Roman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802624" behindDoc="0" locked="0" layoutInCell="1" allowOverlap="1" wp14:anchorId="3C0C7C27" wp14:editId="6D88CEBE">
            <wp:simplePos x="0" y="0"/>
            <wp:positionH relativeFrom="page">
              <wp:posOffset>5672455</wp:posOffset>
            </wp:positionH>
            <wp:positionV relativeFrom="page">
              <wp:posOffset>3501390</wp:posOffset>
            </wp:positionV>
            <wp:extent cx="1579245" cy="1183640"/>
            <wp:effectExtent l="76200" t="76200" r="147955" b="162560"/>
            <wp:wrapThrough wrapText="bothSides">
              <wp:wrapPolygon edited="0">
                <wp:start x="-1042" y="-1391"/>
                <wp:lineTo x="-1042" y="24103"/>
                <wp:lineTo x="22929" y="24103"/>
                <wp:lineTo x="23276" y="21322"/>
                <wp:lineTo x="23276" y="-1391"/>
                <wp:lineTo x="-1042" y="-1391"/>
              </wp:wrapPolygon>
            </wp:wrapThrough>
            <wp:docPr id="219" name="Picture 219" descr="Macintosh HD:private:var:folders:sb:l15vngr57q5_b9d44m8kx79w0000gp:T:TemporaryItems: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Macintosh HD:private:var:folders:sb:l15vngr57q5_b9d44m8kx79w0000gp:T:TemporaryItems:IMG_92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18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06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129B15BA" wp14:editId="20582B51">
                <wp:simplePos x="0" y="0"/>
                <wp:positionH relativeFrom="page">
                  <wp:posOffset>2235200</wp:posOffset>
                </wp:positionH>
                <wp:positionV relativeFrom="page">
                  <wp:posOffset>7589520</wp:posOffset>
                </wp:positionV>
                <wp:extent cx="4965700" cy="2286000"/>
                <wp:effectExtent l="0" t="0" r="0" b="0"/>
                <wp:wrapThrough wrapText="bothSides">
                  <wp:wrapPolygon edited="0">
                    <wp:start x="110" y="0"/>
                    <wp:lineTo x="110" y="21360"/>
                    <wp:lineTo x="21324" y="21360"/>
                    <wp:lineTo x="21324" y="0"/>
                    <wp:lineTo x="110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2286000"/>
                          <a:chOff x="0" y="0"/>
                          <a:chExt cx="4965700" cy="2286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49657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91440" y="45720"/>
                            <a:ext cx="3155950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7A06EAF6" w14:textId="092070B3" w:rsidR="001C466B" w:rsidRPr="009B6444" w:rsidRDefault="001C466B" w:rsidP="00960164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297FD5" w:themeColor="accent2"/>
                                  <w:sz w:val="28"/>
                                  <w:szCs w:val="28"/>
                                </w:rPr>
                              </w:pPr>
                              <w:bookmarkStart w:id="0" w:name="_GoBack"/>
                              <w:r w:rsidRPr="009B6444">
                                <w:rPr>
                                  <w:rFonts w:ascii="Arial" w:hAnsi="Arial" w:cs="Arial"/>
                                  <w:color w:val="297FD5" w:themeColor="accent2"/>
                                  <w:sz w:val="28"/>
                                  <w:szCs w:val="28"/>
                                </w:rPr>
                                <w:t>HUSKY PACK!</w:t>
                              </w:r>
                            </w:p>
                            <w:p w14:paraId="5AF4DE0F" w14:textId="0446AAF8" w:rsidR="001C466B" w:rsidRPr="009B6444" w:rsidRDefault="001C466B" w:rsidP="0096016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297FD5" w:themeColor="accent2"/>
                                  <w:sz w:val="24"/>
                                </w:rPr>
                              </w:pPr>
                              <w:r w:rsidRPr="009B6444">
                                <w:rPr>
                                  <w:rFonts w:ascii="Arial" w:hAnsi="Arial" w:cs="Arial"/>
                                  <w:color w:val="297FD5" w:themeColor="accent2"/>
                                  <w:sz w:val="24"/>
                                </w:rPr>
                                <w:t>(Participating in Aboriginal Cultural Knowledge)</w:t>
                              </w:r>
                            </w:p>
                            <w:p w14:paraId="26199C93" w14:textId="390EED21" w:rsidR="001C466B" w:rsidRPr="009B6444" w:rsidRDefault="001C466B" w:rsidP="00960164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</w:pPr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Aspen </w:t>
                              </w:r>
                              <w:proofErr w:type="spellStart"/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>Bohnet</w:t>
                              </w:r>
                              <w:proofErr w:type="spellEnd"/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 and </w:t>
                              </w:r>
                              <w:proofErr w:type="spellStart"/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>Jannielle</w:t>
                              </w:r>
                              <w:proofErr w:type="spellEnd"/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 were chosen by the leaders of our Dog and Dog Sledding Camp to be members of our Husky PACK.  Aspen and </w:t>
                              </w:r>
                              <w:proofErr w:type="spellStart"/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>Jannielle</w:t>
                              </w:r>
                              <w:proofErr w:type="spellEnd"/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 enjoyed their dog camp with big smiles on their fa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ce and a joy in their learning, despite the cold weather. Both students </w:t>
                              </w:r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>demonstrated respectfu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l listening at all times.  Aspen and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>Jannielle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 demonstrated the Dene Law:  Be happy as possible at all times.</w:t>
                              </w:r>
                              <w:r w:rsidRPr="009B644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</w:p>
                            <w:bookmarkEnd w:id="0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91440" y="377190"/>
                            <a:ext cx="478282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1440" y="679450"/>
                            <a:ext cx="478282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6" style="position:absolute;margin-left:176pt;margin-top:597.6pt;width:391pt;height:180pt;z-index:251776000;mso-position-horizontal-relative:page;mso-position-vertical-relative:page" coordsize="4965700,2286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" o:spid="_x0000_s1027" type="#_x0000_t202" style="position:absolute;width:4965700;height:2286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AcHuxAAA&#10;ANoAAAAPAAAAZHJzL2Rvd25yZXYueG1sRI9La8MwEITvhfwHsYHeGjk+pMaJYpKQhh5Smtchx8Va&#10;P4i1MpZqu/++KhR6HGbmG2aVjaYRPXWutqxgPotAEOdW11wquF3fXhIQziNrbCyTgm9ykK0nTytM&#10;tR34TP3FlyJA2KWooPK+TaV0eUUG3cy2xMErbGfQB9mVUnc4BLhpZBxFC2mw5rBQYUu7ivLH5cso&#10;oONorh/J695/botDdE9Ow1GXSj1Px80ShKfR/4f/2u9aQQy/V8INkO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gHB7sQAAADaAAAADwAAAAAAAAAAAAAAAACXAgAAZHJzL2Rv&#10;d25yZXYueG1sUEsFBgAAAAAEAAQA9QAAAIgDAAAAAA==&#10;" mv:complextextbox="1" filled="f" stroked="f"/>
                <v:shape id="Text Box 19" o:spid="_x0000_s1028" type="#_x0000_t202" style="position:absolute;left:91440;top:45720;width:3155950;height:332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>
                      <w:p w14:paraId="7A06EAF6" w14:textId="092070B3" w:rsidR="001C466B" w:rsidRPr="009B6444" w:rsidRDefault="001C466B" w:rsidP="00960164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297FD5" w:themeColor="accent2"/>
                            <w:sz w:val="28"/>
                            <w:szCs w:val="28"/>
                          </w:rPr>
                        </w:pPr>
                        <w:bookmarkStart w:id="1" w:name="_GoBack"/>
                        <w:r w:rsidRPr="009B6444">
                          <w:rPr>
                            <w:rFonts w:ascii="Arial" w:hAnsi="Arial" w:cs="Arial"/>
                            <w:color w:val="297FD5" w:themeColor="accent2"/>
                            <w:sz w:val="28"/>
                            <w:szCs w:val="28"/>
                          </w:rPr>
                          <w:t>HUSKY PACK!</w:t>
                        </w:r>
                      </w:p>
                      <w:p w14:paraId="5AF4DE0F" w14:textId="0446AAF8" w:rsidR="001C466B" w:rsidRPr="009B6444" w:rsidRDefault="001C466B" w:rsidP="00960164">
                        <w:pPr>
                          <w:spacing w:line="240" w:lineRule="auto"/>
                          <w:rPr>
                            <w:rFonts w:ascii="Arial" w:hAnsi="Arial" w:cs="Arial"/>
                            <w:color w:val="297FD5" w:themeColor="accent2"/>
                            <w:sz w:val="24"/>
                          </w:rPr>
                        </w:pPr>
                        <w:r w:rsidRPr="009B6444">
                          <w:rPr>
                            <w:rFonts w:ascii="Arial" w:hAnsi="Arial" w:cs="Arial"/>
                            <w:color w:val="297FD5" w:themeColor="accent2"/>
                            <w:sz w:val="24"/>
                          </w:rPr>
                          <w:t>(Participating in Aboriginal Cultural Knowledge)</w:t>
                        </w:r>
                      </w:p>
                      <w:p w14:paraId="26199C93" w14:textId="390EED21" w:rsidR="001C466B" w:rsidRPr="009B6444" w:rsidRDefault="001C466B" w:rsidP="00960164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</w:pPr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Aspen </w:t>
                        </w:r>
                        <w:proofErr w:type="spellStart"/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>Bohnet</w:t>
                        </w:r>
                        <w:proofErr w:type="spellEnd"/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 and </w:t>
                        </w:r>
                        <w:proofErr w:type="spellStart"/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>Jannielle</w:t>
                        </w:r>
                        <w:proofErr w:type="spellEnd"/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 were chosen by the leaders of our Dog and Dog Sledding Camp to be members of our Husky PACK.  Aspen and </w:t>
                        </w:r>
                        <w:proofErr w:type="spellStart"/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>Jannielle</w:t>
                        </w:r>
                        <w:proofErr w:type="spellEnd"/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 enjoyed their dog camp with big smiles on their fa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ce and a joy in their learning, despite the cold weather. Both students </w:t>
                        </w:r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>demonstrated respectfu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l listening at all times.  Aspen and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>Jannielle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 demonstrated the Dene Law:  Be happy as possible at all times.</w:t>
                        </w:r>
                        <w:r w:rsidRPr="009B6444">
                          <w:rPr>
                            <w:rFonts w:ascii="Arial" w:hAnsi="Arial" w:cs="Arial"/>
                            <w:color w:val="000000" w:themeColor="text1"/>
                            <w:sz w:val="24"/>
                          </w:rPr>
                          <w:t xml:space="preserve"> </w:t>
                        </w:r>
                      </w:p>
                      <w:bookmarkEnd w:id="1"/>
                    </w:txbxContent>
                  </v:textbox>
                </v:shape>
                <v:shape id="Text Box 20" o:spid="_x0000_s1029" type="#_x0000_t202" style="position:absolute;left:91440;top:377190;width:4782820;height:303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style="mso-next-textbox:#Text Box 23" inset="0,0,0,0">
                    <w:txbxContent/>
                  </v:textbox>
                </v:shape>
                <v:shape id="Text Box 23" o:spid="_x0000_s1030" type="#_x0000_t202" style="position:absolute;left:91440;top:679450;width:4782820;height:1179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h/Z9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h/Z9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50206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6949C15" wp14:editId="7ECC3A6D">
                <wp:simplePos x="0" y="0"/>
                <wp:positionH relativeFrom="page">
                  <wp:posOffset>368300</wp:posOffset>
                </wp:positionH>
                <wp:positionV relativeFrom="page">
                  <wp:posOffset>2743200</wp:posOffset>
                </wp:positionV>
                <wp:extent cx="6946900" cy="825500"/>
                <wp:effectExtent l="0" t="0" r="0" b="12700"/>
                <wp:wrapThrough wrapText="bothSides">
                  <wp:wrapPolygon edited="0">
                    <wp:start x="79" y="0"/>
                    <wp:lineTo x="79" y="21268"/>
                    <wp:lineTo x="21403" y="21268"/>
                    <wp:lineTo x="21403" y="0"/>
                    <wp:lineTo x="79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6900" cy="825500"/>
                          <a:chOff x="0" y="0"/>
                          <a:chExt cx="6946900" cy="825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69469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45720"/>
                            <a:ext cx="676402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23A986BF" w14:textId="77519A27" w:rsidR="001C466B" w:rsidRDefault="001C466B" w:rsidP="006D2184">
                              <w:pPr>
                                <w:rPr>
                                  <w:rStyle w:val="Hyperlink"/>
                                  <w:rFonts w:eastAsia="Times New Roman"/>
                                </w:rPr>
                              </w:pPr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>Class Facts:</w:t>
                              </w:r>
                              <w:r>
                                <w:rPr>
                                  <w:rFonts w:eastAsia="Times New Roman"/>
                                </w:rPr>
                                <w:fldChar w:fldCharType="begin"/>
                              </w:r>
                              <w:r>
                                <w:rPr>
                                  <w:rFonts w:eastAsia="Times New Roman"/>
                                </w:rPr>
                                <w:instrText xml:space="preserve"> HYPERLINK "https://photos.google.com/album/AF1QipMFHBP3fojeWjTa3NZVs03Ut7fwyoV4Jd5mByiK/photo/AF1QipPhIpqIL3qRK1kguqODQEpR4j-ODoYbxc0kTn4o" </w:instrText>
                              </w:r>
                              <w:r>
                                <w:rPr>
                                  <w:rFonts w:eastAsia="Times New Roman"/>
                                </w:rPr>
                                <w:fldChar w:fldCharType="separate"/>
                              </w:r>
                            </w:p>
                            <w:p w14:paraId="7D96D057" w14:textId="714E7E08" w:rsidR="001C466B" w:rsidRPr="00202A8F" w:rsidRDefault="001C466B">
                              <w:r>
                                <w:rPr>
                                  <w:rFonts w:eastAsia="Times New Roman"/>
                                </w:rPr>
                                <w:fldChar w:fldCharType="end"/>
                              </w:r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 xml:space="preserve">Teacher:  </w:t>
                              </w:r>
                              <w:proofErr w:type="spellStart"/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>Mme</w:t>
                              </w:r>
                              <w:proofErr w:type="spellEnd"/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>Keirra</w:t>
                              </w:r>
                              <w:proofErr w:type="spellEnd"/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>Alty</w:t>
                              </w:r>
                              <w:proofErr w:type="spellEnd"/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ab/>
                                <w:t># of Students:  21</w:t>
                              </w:r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merican Typewriter" w:hAnsi="American Typewriter"/>
                                  <w:sz w:val="24"/>
                                </w:rPr>
                                <w:tab/>
                                <w:t>Grade: 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383540"/>
                            <a:ext cx="676402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31" style="position:absolute;margin-left:29pt;margin-top:3in;width:547pt;height:65pt;z-index:251781120;mso-position-horizontal-relative:page;mso-position-vertical-relative:page" coordsize="6946900,825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" mv:complextextbox="1">
                <v:shape id="Text Box 10" o:spid="_x0000_s1032" type="#_x0000_t202" style="position:absolute;width:6946900;height:825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PsB/xAAA&#10;ANsAAAAPAAAAZHJzL2Rvd25yZXYueG1sRI/NbsJADITvSH2HlStxgw090CiwoFK1iAOIvx56tLIm&#10;iZr1RtmFhLevD0jcbM145vN82bta3agNlWcDk3ECijj3tuLCwM/5e5SCChHZYu2ZDNwpwHLxMphj&#10;Zn3HR7qdYqEkhEOGBsoYm0zrkJfkMIx9QyzaxbcOo6xtoW2LnYS7Wr8lyVQ7rFgaSmzos6T873R1&#10;Bmjbu/Muff+K+9Vlnfymh25rC2OGr/3HDFSkPj7Nj+uNFXyhl19kAL34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j7Af8QAAADbAAAADwAAAAAAAAAAAAAAAACXAgAAZHJzL2Rv&#10;d25yZXYueG1sUEsFBgAAAAAEAAQA9QAAAIgDAAAAAA==&#10;" mv:complextextbox="1" filled="f" stroked="f"/>
                <v:shape id="Text Box 25" o:spid="_x0000_s1033" type="#_x0000_t202" style="position:absolute;left:91440;top:45720;width:676402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 Box 26" inset="0,0,0,0">
                    <w:txbxContent>
                      <w:p w14:paraId="23A986BF" w14:textId="77519A27" w:rsidR="001C466B" w:rsidRDefault="001C466B" w:rsidP="006D2184">
                        <w:pPr>
                          <w:rPr>
                            <w:rStyle w:val="Hyperlink"/>
                            <w:rFonts w:eastAsia="Times New Roman"/>
                          </w:rPr>
                        </w:pPr>
                        <w:r>
                          <w:rPr>
                            <w:rFonts w:ascii="American Typewriter" w:hAnsi="American Typewriter"/>
                            <w:sz w:val="24"/>
                          </w:rPr>
                          <w:t>Class Facts:</w:t>
                        </w:r>
                        <w:r>
                          <w:rPr>
                            <w:rFonts w:eastAsia="Times New Roman"/>
                          </w:rPr>
                          <w:fldChar w:fldCharType="begin"/>
                        </w:r>
                        <w:r>
                          <w:rPr>
                            <w:rFonts w:eastAsia="Times New Roman"/>
                          </w:rPr>
                          <w:instrText xml:space="preserve"> HYPERLINK "https://photos.google.com/album/AF1QipMFHBP3fojeWjTa3NZVs03Ut7fwyoV4Jd5mByiK/photo/AF1QipPhIpqIL3qRK1kguqODQEpR4j-ODoYbxc0kTn4o" </w:instrText>
                        </w:r>
                        <w:r>
                          <w:rPr>
                            <w:rFonts w:eastAsia="Times New Roman"/>
                          </w:rPr>
                          <w:fldChar w:fldCharType="separate"/>
                        </w:r>
                      </w:p>
                      <w:p w14:paraId="7D96D057" w14:textId="714E7E08" w:rsidR="001C466B" w:rsidRPr="00202A8F" w:rsidRDefault="001C466B">
                        <w:r>
                          <w:rPr>
                            <w:rFonts w:eastAsia="Times New Roman"/>
                          </w:rPr>
                          <w:fldChar w:fldCharType="end"/>
                        </w:r>
                        <w:r>
                          <w:rPr>
                            <w:rFonts w:ascii="American Typewriter" w:hAnsi="American Typewriter"/>
                            <w:sz w:val="24"/>
                          </w:rPr>
                          <w:t xml:space="preserve">Teacher:  </w:t>
                        </w:r>
                        <w:proofErr w:type="spellStart"/>
                        <w:r>
                          <w:rPr>
                            <w:rFonts w:ascii="American Typewriter" w:hAnsi="American Typewriter"/>
                            <w:sz w:val="24"/>
                          </w:rPr>
                          <w:t>Mme</w:t>
                        </w:r>
                        <w:proofErr w:type="spellEnd"/>
                        <w:r>
                          <w:rPr>
                            <w:rFonts w:ascii="American Typewriter" w:hAnsi="American Typewriter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erican Typewriter" w:hAnsi="American Typewriter"/>
                            <w:sz w:val="24"/>
                          </w:rPr>
                          <w:t>Keirra</w:t>
                        </w:r>
                        <w:proofErr w:type="spellEnd"/>
                        <w:r>
                          <w:rPr>
                            <w:rFonts w:ascii="American Typewriter" w:hAnsi="American Typewriter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merican Typewriter" w:hAnsi="American Typewriter"/>
                            <w:sz w:val="24"/>
                          </w:rPr>
                          <w:t>Alty</w:t>
                        </w:r>
                        <w:proofErr w:type="spellEnd"/>
                        <w:r>
                          <w:rPr>
                            <w:rFonts w:ascii="American Typewriter" w:hAnsi="American Typewriter"/>
                            <w:sz w:val="24"/>
                          </w:rPr>
                          <w:tab/>
                          <w:t># of Students:  21</w:t>
                        </w:r>
                        <w:r>
                          <w:rPr>
                            <w:rFonts w:ascii="American Typewriter" w:hAnsi="American Typewriter"/>
                            <w:sz w:val="24"/>
                          </w:rPr>
                          <w:tab/>
                        </w:r>
                        <w:r>
                          <w:rPr>
                            <w:rFonts w:ascii="American Typewriter" w:hAnsi="American Typewriter"/>
                            <w:sz w:val="24"/>
                          </w:rPr>
                          <w:tab/>
                        </w:r>
                        <w:r>
                          <w:rPr>
                            <w:rFonts w:ascii="American Typewriter" w:hAnsi="American Typewriter"/>
                            <w:sz w:val="24"/>
                          </w:rPr>
                          <w:tab/>
                          <w:t>Grade:  2</w:t>
                        </w:r>
                      </w:p>
                    </w:txbxContent>
                  </v:textbox>
                </v:shape>
                <v:shape id="Text Box 26" o:spid="_x0000_s1034" type="#_x0000_t202" style="position:absolute;left:91440;top:383540;width:6764020;height:3397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F3C4F">
        <w:rPr>
          <w:noProof/>
        </w:rPr>
        <w:drawing>
          <wp:anchor distT="0" distB="0" distL="114300" distR="114300" simplePos="0" relativeHeight="251804672" behindDoc="0" locked="0" layoutInCell="1" allowOverlap="1" wp14:anchorId="123E79EF" wp14:editId="317C9FC0">
            <wp:simplePos x="0" y="0"/>
            <wp:positionH relativeFrom="page">
              <wp:posOffset>5673090</wp:posOffset>
            </wp:positionH>
            <wp:positionV relativeFrom="page">
              <wp:posOffset>6395720</wp:posOffset>
            </wp:positionV>
            <wp:extent cx="1591945" cy="1193800"/>
            <wp:effectExtent l="76200" t="76200" r="160655" b="152400"/>
            <wp:wrapThrough wrapText="bothSides">
              <wp:wrapPolygon edited="0">
                <wp:start x="-1034" y="-1379"/>
                <wp:lineTo x="-1034" y="23898"/>
                <wp:lineTo x="23091" y="23898"/>
                <wp:lineTo x="23435" y="21140"/>
                <wp:lineTo x="23435" y="-1379"/>
                <wp:lineTo x="-1034" y="-1379"/>
              </wp:wrapPolygon>
            </wp:wrapThrough>
            <wp:docPr id="221" name="Picture 221" descr="Macintosh HD:private:var:folders:sb:l15vngr57q5_b9d44m8kx79w0000gp:T:TemporaryItems:IMG_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Macintosh HD:private:var:folders:sb:l15vngr57q5_b9d44m8kx79w0000gp:T:TemporaryItems:IMG_92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193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06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7A55C0B2" wp14:editId="15095481">
                <wp:simplePos x="0" y="0"/>
                <wp:positionH relativeFrom="page">
                  <wp:posOffset>457200</wp:posOffset>
                </wp:positionH>
                <wp:positionV relativeFrom="page">
                  <wp:posOffset>3469640</wp:posOffset>
                </wp:positionV>
                <wp:extent cx="6743700" cy="4119880"/>
                <wp:effectExtent l="0" t="0" r="0" b="0"/>
                <wp:wrapThrough wrapText="bothSides">
                  <wp:wrapPolygon edited="0">
                    <wp:start x="81" y="0"/>
                    <wp:lineTo x="81" y="21440"/>
                    <wp:lineTo x="21397" y="21440"/>
                    <wp:lineTo x="21397" y="0"/>
                    <wp:lineTo x="81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4119880"/>
                          <a:chOff x="0" y="0"/>
                          <a:chExt cx="6743700" cy="411988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9" name="Text Box 149"/>
                        <wps:cNvSpPr txBox="1"/>
                        <wps:spPr>
                          <a:xfrm>
                            <a:off x="0" y="0"/>
                            <a:ext cx="6743700" cy="411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91440" y="475615"/>
                            <a:ext cx="493395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03F561A2" w14:textId="77777777" w:rsidR="001C466B" w:rsidRDefault="001C466B" w:rsidP="00530852">
                              <w:pPr>
                                <w:rPr>
                                  <w:rFonts w:ascii="Arial Black" w:hAnsi="Arial Black"/>
                                  <w:color w:val="297FD5" w:themeColor="accent2"/>
                                  <w:sz w:val="48"/>
                                  <w:szCs w:val="48"/>
                                </w:rPr>
                              </w:pPr>
                              <w:r w:rsidRPr="00A3244F">
                                <w:rPr>
                                  <w:rFonts w:ascii="Arial Black" w:hAnsi="Arial Black"/>
                                  <w:color w:val="297FD5" w:themeColor="accent2"/>
                                  <w:sz w:val="48"/>
                                  <w:szCs w:val="48"/>
                                </w:rPr>
                                <w:t xml:space="preserve">Early </w:t>
                              </w:r>
                              <w:proofErr w:type="gramStart"/>
                              <w:r w:rsidRPr="00A3244F">
                                <w:rPr>
                                  <w:rFonts w:ascii="Arial Black" w:hAnsi="Arial Black"/>
                                  <w:color w:val="297FD5" w:themeColor="accent2"/>
                                  <w:sz w:val="48"/>
                                  <w:szCs w:val="48"/>
                                </w:rPr>
                                <w:t>Spring</w:t>
                              </w:r>
                              <w:proofErr w:type="gramEnd"/>
                              <w:r w:rsidRPr="00A3244F">
                                <w:rPr>
                                  <w:rFonts w:ascii="Arial Black" w:hAnsi="Arial Black"/>
                                  <w:color w:val="297FD5" w:themeColor="accent2"/>
                                  <w:sz w:val="48"/>
                                  <w:szCs w:val="48"/>
                                </w:rPr>
                                <w:t xml:space="preserve"> in </w:t>
                              </w:r>
                              <w:proofErr w:type="spellStart"/>
                              <w:r w:rsidRPr="00A3244F">
                                <w:rPr>
                                  <w:rFonts w:ascii="Arial Black" w:hAnsi="Arial Black"/>
                                  <w:color w:val="297FD5" w:themeColor="accent2"/>
                                  <w:sz w:val="48"/>
                                  <w:szCs w:val="48"/>
                                </w:rPr>
                                <w:t>Denedeh</w:t>
                              </w:r>
                              <w:proofErr w:type="spellEnd"/>
                            </w:p>
                            <w:p w14:paraId="2E59E194" w14:textId="58130F2D" w:rsidR="001C466B" w:rsidRPr="00202A8F" w:rsidRDefault="001C466B" w:rsidP="00530852">
                              <w:pPr>
                                <w:rPr>
                                  <w:rFonts w:ascii="Arial Black" w:hAnsi="Arial Black"/>
                                  <w:color w:val="297FD5" w:themeColor="accent2"/>
                                  <w:sz w:val="48"/>
                                  <w:szCs w:val="48"/>
                                </w:rPr>
                              </w:pPr>
                              <w:r w:rsidRPr="0053085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March and Apri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l are the months of Early Spring. </w:t>
                              </w:r>
                              <w:r w:rsidRPr="0053085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Daylight lasts longer, the March winds blow, and the days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are less cold.   It</w:t>
                              </w:r>
                              <w:r w:rsidRPr="0053085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is a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good </w:t>
                              </w:r>
                              <w:r w:rsidRPr="0053085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time to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travel on the land</w:t>
                              </w:r>
                              <w:r w:rsidRPr="0053085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with dog teams.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Traditionally, the dog was the Dene’s best friend, companion and protector.  Dog teams were used for transportation, to </w:t>
                              </w:r>
                              <w:r w:rsidRPr="0053085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haul wood and wate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r, visit trap lines, visit fishnets and haul home the fish. </w:t>
                              </w:r>
                              <w:r w:rsidRPr="00530852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Dogs were extremely smart and could remember trails even after one trip. They protected camp and kept the trappers safe.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  Many communities in the north now host Dog Derbies or have dog races as part of their celebrations and carnivals to celebrate the end of winter.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tarrival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of spring.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91440" y="1118235"/>
                            <a:ext cx="49339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91440" y="1377950"/>
                            <a:ext cx="49339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91440" y="1623060"/>
                            <a:ext cx="49339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91440" y="1868805"/>
                            <a:ext cx="49339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91440" y="2113915"/>
                            <a:ext cx="49339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91440" y="2359025"/>
                            <a:ext cx="49339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91440" y="2816860"/>
                            <a:ext cx="49339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1440" y="3061970"/>
                            <a:ext cx="49339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91440" y="3307715"/>
                            <a:ext cx="49339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91440" y="3552825"/>
                            <a:ext cx="49339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91440" y="3797935"/>
                            <a:ext cx="4933950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35" style="position:absolute;margin-left:36pt;margin-top:273.2pt;width:531pt;height:324.4pt;z-index:251771904;mso-position-horizontal-relative:page;mso-position-vertical-relative:page" coordsize="6743700,4119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" mv:complextextbox="1">
                <v:shape id="Text Box 149" o:spid="_x0000_s1036" type="#_x0000_t202" style="position:absolute;width:6743700;height:41198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8TYiwgAA&#10;ANwAAAAPAAAAZHJzL2Rvd25yZXYueG1sRE9Na8JAEL0L/Q/LFLzppiKapq6iouLB0lY9eByyYxLM&#10;zobsauK/dwWht3m8z5nMWlOKG9WusKzgox+BIE6tLjhTcDysezEI55E1lpZJwZ0czKZvnQkm2jb8&#10;R7e9z0QIYZeggtz7KpHSpTkZdH1bEQfubGuDPsA6k7rGJoSbUg6iaCQNFhwacqxomVN62V+NAtq1&#10;5vAdj1f+Z3HeRKf4t9npTKnuezv/AuGp9f/il3urw/zhJzyfCRf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xNiLCAAAA3AAAAA8AAAAAAAAAAAAAAAAAlwIAAGRycy9kb3du&#10;cmV2LnhtbFBLBQYAAAAABAAEAPUAAACGAwAAAAA=&#10;" mv:complextextbox="1" filled="f" stroked="f"/>
                <v:shape id="Text Box 4" o:spid="_x0000_s1037" type="#_x0000_t202" style="position:absolute;left:91440;top:475615;width:4933950;height:643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Text Box 5" inset="0,0,0,0">
                    <w:txbxContent>
                      <w:p w14:paraId="03F561A2" w14:textId="77777777" w:rsidR="001C466B" w:rsidRDefault="001C466B" w:rsidP="00530852">
                        <w:pPr>
                          <w:rPr>
                            <w:rFonts w:ascii="Arial Black" w:hAnsi="Arial Black"/>
                            <w:color w:val="297FD5" w:themeColor="accent2"/>
                            <w:sz w:val="48"/>
                            <w:szCs w:val="48"/>
                          </w:rPr>
                        </w:pPr>
                        <w:r w:rsidRPr="00A3244F">
                          <w:rPr>
                            <w:rFonts w:ascii="Arial Black" w:hAnsi="Arial Black"/>
                            <w:color w:val="297FD5" w:themeColor="accent2"/>
                            <w:sz w:val="48"/>
                            <w:szCs w:val="48"/>
                          </w:rPr>
                          <w:t xml:space="preserve">Early </w:t>
                        </w:r>
                        <w:proofErr w:type="gramStart"/>
                        <w:r w:rsidRPr="00A3244F">
                          <w:rPr>
                            <w:rFonts w:ascii="Arial Black" w:hAnsi="Arial Black"/>
                            <w:color w:val="297FD5" w:themeColor="accent2"/>
                            <w:sz w:val="48"/>
                            <w:szCs w:val="48"/>
                          </w:rPr>
                          <w:t>Spring</w:t>
                        </w:r>
                        <w:proofErr w:type="gramEnd"/>
                        <w:r w:rsidRPr="00A3244F">
                          <w:rPr>
                            <w:rFonts w:ascii="Arial Black" w:hAnsi="Arial Black"/>
                            <w:color w:val="297FD5" w:themeColor="accent2"/>
                            <w:sz w:val="48"/>
                            <w:szCs w:val="48"/>
                          </w:rPr>
                          <w:t xml:space="preserve"> in </w:t>
                        </w:r>
                        <w:proofErr w:type="spellStart"/>
                        <w:r w:rsidRPr="00A3244F">
                          <w:rPr>
                            <w:rFonts w:ascii="Arial Black" w:hAnsi="Arial Black"/>
                            <w:color w:val="297FD5" w:themeColor="accent2"/>
                            <w:sz w:val="48"/>
                            <w:szCs w:val="48"/>
                          </w:rPr>
                          <w:t>Denedeh</w:t>
                        </w:r>
                        <w:proofErr w:type="spellEnd"/>
                      </w:p>
                      <w:p w14:paraId="2E59E194" w14:textId="58130F2D" w:rsidR="001C466B" w:rsidRPr="00202A8F" w:rsidRDefault="001C466B" w:rsidP="00530852">
                        <w:pPr>
                          <w:rPr>
                            <w:rFonts w:ascii="Arial Black" w:hAnsi="Arial Black"/>
                            <w:color w:val="297FD5" w:themeColor="accent2"/>
                            <w:sz w:val="48"/>
                            <w:szCs w:val="48"/>
                          </w:rPr>
                        </w:pPr>
                        <w:r w:rsidRPr="005308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March and Apri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l are the months of Early Spring. </w:t>
                        </w:r>
                        <w:r w:rsidRPr="005308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Daylight lasts longer, the March winds blow, and the days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are less cold.   It</w:t>
                        </w:r>
                        <w:r w:rsidRPr="005308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is a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good </w:t>
                        </w:r>
                        <w:r w:rsidRPr="005308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time to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travel on the land</w:t>
                        </w:r>
                        <w:r w:rsidRPr="005308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with dog teams. 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Traditionally, the dog was the Dene’s best friend, companion and protector.  Dog teams were used for transportation, to </w:t>
                        </w:r>
                        <w:r w:rsidRPr="005308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haul wood and wate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r, visit trap lines, visit fishnets and haul home the fish. </w:t>
                        </w:r>
                        <w:r w:rsidRPr="00530852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Dogs were extremely smart and could remember trails even after one trip. They protected camp and kept the trappers safe.</w:t>
                        </w:r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  Many communities in the north now host Dog Derbies or have dog races as part of their celebrations and carnivals to celebrate the end of winter. </w:t>
                        </w: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tarrival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of spring. </w:t>
                        </w:r>
                      </w:p>
                    </w:txbxContent>
                  </v:textbox>
                </v:shape>
                <v:shape id="Text Box 5" o:spid="_x0000_s1038" type="#_x0000_t202" style="position:absolute;left:91440;top:1118235;width:493395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/>
                  </v:textbox>
                </v:shape>
                <v:shape id="Text Box 6" o:spid="_x0000_s1039" type="#_x0000_t202" style="position:absolute;left:91440;top:1377950;width:493395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7" inset="0,0,0,0">
                    <w:txbxContent/>
                  </v:textbox>
                </v:shape>
                <v:shape id="Text Box 7" o:spid="_x0000_s1040" type="#_x0000_t202" style="position:absolute;left:91440;top:1623060;width:4933950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style="mso-next-textbox:#Text Box 9" inset="0,0,0,0">
                    <w:txbxContent/>
                  </v:textbox>
                </v:shape>
                <v:shape id="Text Box 9" o:spid="_x0000_s1041" type="#_x0000_t202" style="position:absolute;left:91440;top:1868805;width:493395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KgUqwgAA&#10;ANoAAAAPAAAAZHJzL2Rvd25yZXYueG1sRI9Bi8IwFITvwv6H8Ba8aaoH0a5RRFYQBLHWg8e3zbMN&#10;Ni/dJmr990ZY2OMwM98w82Vna3Gn1hvHCkbDBARx4bThUsEp3wymIHxA1lg7JgVP8rBcfPTmmGr3&#10;4Izux1CKCGGfooIqhCaV0hcVWfRD1xBH7+JaiyHKtpS6xUeE21qOk2QiLRqOCxU2tK6ouB5vVsHq&#10;zNm3+d3/HLJLZvJ8lvBuclWq/9mtvkAE6sJ/+K+91Qpm8L4Sb4Bcv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YqBSrCAAAA2gAAAA8AAAAAAAAAAAAAAAAAlwIAAGRycy9kb3du&#10;cmV2LnhtbFBLBQYAAAAABAAEAPUAAACGAwAAAAA=&#10;" filled="f" stroked="f">
                  <v:textbox style="mso-next-textbox:#Text Box 11" inset="0,0,0,0">
                    <w:txbxContent/>
                  </v:textbox>
                </v:shape>
                <v:shape id="Text Box 11" o:spid="_x0000_s1042" type="#_x0000_t202" style="position:absolute;left:91440;top:2113915;width:493395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Text Box 12" inset="0,0,0,0">
                    <w:txbxContent/>
                  </v:textbox>
                </v:shape>
                <v:shape id="Text Box 12" o:spid="_x0000_s1043" type="#_x0000_t202" style="position:absolute;left:91440;top:2359025;width:4933950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Text Box 13" inset="0,0,0,0">
                    <w:txbxContent/>
                  </v:textbox>
                </v:shape>
                <v:shape id="Text Box 13" o:spid="_x0000_s1044" type="#_x0000_t202" style="position:absolute;left:91440;top:2816860;width:493395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Text Box 14" inset="0,0,0,0">
                    <w:txbxContent/>
                  </v:textbox>
                </v:shape>
                <v:shape id="Text Box 14" o:spid="_x0000_s1045" type="#_x0000_t202" style="position:absolute;left:91440;top:3061970;width:4933950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qS0wQAA&#10;ANsAAAAPAAAAZHJzL2Rvd25yZXYueG1sRE9Ni8IwEL0v+B/CCN7W1E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gKktMEAAADbAAAADwAAAAAAAAAAAAAAAACXAgAAZHJzL2Rvd25y&#10;ZXYueG1sUEsFBgAAAAAEAAQA9QAAAIUDAAAAAA==&#10;" filled="f" stroked="f">
                  <v:textbox style="mso-next-textbox:#Text Box 15" inset="0,0,0,0">
                    <w:txbxContent/>
                  </v:textbox>
                </v:shape>
                <v:shape id="Text Box 15" o:spid="_x0000_s1046" type="#_x0000_t202" style="position:absolute;left:91440;top:3307715;width:493395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Text Box 16" inset="0,0,0,0">
                    <w:txbxContent/>
                  </v:textbox>
                </v:shape>
                <v:shape id="Text Box 16" o:spid="_x0000_s1047" type="#_x0000_t202" style="position:absolute;left:91440;top:3552825;width:4933950;height:2463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style="mso-next-textbox:#Text Box 17" inset="0,0,0,0">
                    <w:txbxContent/>
                  </v:textbox>
                </v:shape>
                <v:shape id="Text Box 17" o:spid="_x0000_s1048" type="#_x0000_t202" style="position:absolute;left:91440;top:3797935;width:4933950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202A8F">
        <w:rPr>
          <w:noProof/>
        </w:rPr>
        <w:drawing>
          <wp:anchor distT="0" distB="0" distL="114300" distR="114300" simplePos="0" relativeHeight="251803648" behindDoc="0" locked="0" layoutInCell="1" allowOverlap="1" wp14:anchorId="54834DAA" wp14:editId="38C1D357">
            <wp:simplePos x="0" y="0"/>
            <wp:positionH relativeFrom="page">
              <wp:posOffset>5673090</wp:posOffset>
            </wp:positionH>
            <wp:positionV relativeFrom="page">
              <wp:posOffset>4940300</wp:posOffset>
            </wp:positionV>
            <wp:extent cx="1578610" cy="1183640"/>
            <wp:effectExtent l="76200" t="76200" r="148590" b="162560"/>
            <wp:wrapThrough wrapText="bothSides">
              <wp:wrapPolygon edited="0">
                <wp:start x="-1043" y="-1391"/>
                <wp:lineTo x="-1043" y="24103"/>
                <wp:lineTo x="22938" y="24103"/>
                <wp:lineTo x="23286" y="21322"/>
                <wp:lineTo x="23286" y="-1391"/>
                <wp:lineTo x="-1043" y="-1391"/>
              </wp:wrapPolygon>
            </wp:wrapThrough>
            <wp:docPr id="220" name="Picture 220" descr="Macintosh HD:private:var:folders:sb:l15vngr57q5_b9d44m8kx79w0000gp:T:TemporaryItems:IMG_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Macintosh HD:private:var:folders:sb:l15vngr57q5_b9d44m8kx79w0000gp:T:TemporaryItems:IMG_92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83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10D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8FE68D" wp14:editId="7ED58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2FFF7C" w14:textId="77777777" w:rsidR="001C466B" w:rsidRDefault="001C466B" w:rsidP="0098210D">
                            <w:pPr>
                              <w:rPr>
                                <w:rStyle w:val="Hyperlink"/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fldChar w:fldCharType="begin"/>
                            </w:r>
                            <w:r>
                              <w:rPr>
                                <w:rFonts w:eastAsia="Times New Roman"/>
                              </w:rPr>
                              <w:instrText xml:space="preserve"> HYPERLINK "https://photos.google.com/photo/AF1QipP48lPh5DgykDCcDxKqXhDpBfYICgmBBIl5dviR" </w:instrText>
                            </w:r>
                            <w:r>
                              <w:rPr>
                                <w:rFonts w:eastAsia="Times New Roman"/>
                              </w:rPr>
                              <w:fldChar w:fldCharType="separate"/>
                            </w:r>
                          </w:p>
                          <w:p w14:paraId="5768F7CF" w14:textId="77777777" w:rsidR="001C466B" w:rsidRPr="0022795D" w:rsidRDefault="001C466B" w:rsidP="0098210D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049" type="#_x0000_t202" style="position:absolute;margin-left:0;margin-top:0;width:2in;height:2in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" mv:complextextbox="1" filled="f" stroked="f">
                <v:textbox>
                  <w:txbxContent>
                    <w:p w14:paraId="072FFF7C" w14:textId="77777777" w:rsidR="001C466B" w:rsidRDefault="001C466B" w:rsidP="0098210D">
                      <w:pPr>
                        <w:rPr>
                          <w:rStyle w:val="Hyperlink"/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fldChar w:fldCharType="begin"/>
                      </w:r>
                      <w:r>
                        <w:rPr>
                          <w:rFonts w:eastAsia="Times New Roman"/>
                        </w:rPr>
                        <w:instrText xml:space="preserve"> HYPERLINK "https://photos.google.com/photo/AF1QipP48lPh5DgykDCcDxKqXhDpBfYICgmBBIl5dviR" </w:instrText>
                      </w:r>
                      <w:r>
                        <w:rPr>
                          <w:rFonts w:eastAsia="Times New Roman"/>
                        </w:rPr>
                        <w:fldChar w:fldCharType="separate"/>
                      </w:r>
                    </w:p>
                    <w:p w14:paraId="5768F7CF" w14:textId="77777777" w:rsidR="001C466B" w:rsidRPr="0022795D" w:rsidRDefault="001C466B" w:rsidP="0098210D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fldChar w:fldCharType="end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50206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5D5531B" wp14:editId="25F61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00" y="0"/>
                    <wp:lineTo x="300" y="21300"/>
                    <wp:lineTo x="21000" y="21300"/>
                    <wp:lineTo x="21000" y="0"/>
                    <wp:lineTo x="300" y="0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828800"/>
                          <a:chOff x="0" y="0"/>
                          <a:chExt cx="1828800" cy="18288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9" name="Text Box 139"/>
                        <wps:cNvSpPr txBox="1"/>
                        <wps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45720"/>
                            <a:ext cx="1645920" cy="30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5">
                          <w:txbxContent>
                            <w:p w14:paraId="50ACFB2E" w14:textId="77777777" w:rsidR="001C466B" w:rsidRDefault="001C466B" w:rsidP="0098210D">
                              <w:pPr>
                                <w:rPr>
                                  <w:rStyle w:val="Hyperlink"/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fldChar w:fldCharType="begin"/>
                              </w:r>
                              <w:r>
                                <w:rPr>
                                  <w:rFonts w:eastAsia="Times New Roman"/>
                                </w:rPr>
                                <w:instrText xml:space="preserve"> HYPERLINK "https://photos.google.com/photo/AF1QipP48lPh5DgykDCcDxKqXhDpBfYICgmBBIl5dviR" </w:instrText>
                              </w:r>
                              <w:r>
                                <w:rPr>
                                  <w:rFonts w:eastAsia="Times New Roman"/>
                                </w:rPr>
                                <w:fldChar w:fldCharType="separate"/>
                              </w:r>
                            </w:p>
                            <w:p w14:paraId="172CF6EB" w14:textId="77777777" w:rsidR="001C466B" w:rsidRPr="00A4001F" w:rsidRDefault="001C466B" w:rsidP="0098210D">
                              <w:pPr>
                                <w:rPr>
                                  <w:rFonts w:eastAsia="Times New Roman"/>
                                </w:rPr>
                              </w:pPr>
                              <w:r>
                                <w:rPr>
                                  <w:rFonts w:eastAsia="Times New Roman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349885"/>
                            <a:ext cx="164592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5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50" style="position:absolute;margin-left:0;margin-top:0;width:2in;height:2in;z-index:251791360;mso-position-horizontal-relative:page;mso-position-vertical-relative:page" coordsize="1828800,1828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" mv:complextextbox="1">
                <v:shape id="Text Box 139" o:spid="_x0000_s1051" type="#_x0000_t202" style="position:absolute;width:1828800;height:1828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90VfwgAA&#10;ANwAAAAPAAAAZHJzL2Rvd25yZXYueG1sRE9Na8JAEL0L/Q/LFLzppgqapq6iouLB0lY9eByyYxLM&#10;zobsauK/dwWht3m8z5nMWlOKG9WusKzgox+BIE6tLjhTcDysezEI55E1lpZJwZ0czKZvnQkm2jb8&#10;R7e9z0QIYZeggtz7KpHSpTkZdH1bEQfubGuDPsA6k7rGJoSbUg6iaCQNFhwacqxomVN62V+NAtq1&#10;5vAdj1f+Z3HeRKf4t9npTKnuezv/AuGp9f/il3urw/zhJzyfCRfI6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j3RV/CAAAA3AAAAA8AAAAAAAAAAAAAAAAAlwIAAGRycy9kb3du&#10;cmV2LnhtbFBLBQYAAAAABAAEAPUAAACGAwAAAAA=&#10;" mv:complextextbox="1" filled="f" stroked="f"/>
                <v:shape id="Text Box 28" o:spid="_x0000_s1052" type="#_x0000_t202" style="position:absolute;left:91440;top:45720;width:1645920;height:3054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 Box 29" inset="0,0,0,0">
                    <w:txbxContent>
                      <w:p w14:paraId="50ACFB2E" w14:textId="77777777" w:rsidR="001C466B" w:rsidRDefault="001C466B" w:rsidP="0098210D">
                        <w:pPr>
                          <w:rPr>
                            <w:rStyle w:val="Hyperlink"/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fldChar w:fldCharType="begin"/>
                        </w:r>
                        <w:r>
                          <w:rPr>
                            <w:rFonts w:eastAsia="Times New Roman"/>
                          </w:rPr>
                          <w:instrText xml:space="preserve"> HYPERLINK "https://photos.google.com/photo/AF1QipP48lPh5DgykDCcDxKqXhDpBfYICgmBBIl5dviR" </w:instrText>
                        </w:r>
                        <w:r>
                          <w:rPr>
                            <w:rFonts w:eastAsia="Times New Roman"/>
                          </w:rPr>
                          <w:fldChar w:fldCharType="separate"/>
                        </w:r>
                      </w:p>
                      <w:p w14:paraId="172CF6EB" w14:textId="77777777" w:rsidR="001C466B" w:rsidRPr="00A4001F" w:rsidRDefault="001C466B" w:rsidP="0098210D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9" o:spid="_x0000_s1053" type="#_x0000_t202" style="position:absolute;left:91440;top:349885;width:1645920;height:304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EB26B4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101B41" wp14:editId="2232FB4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300" y="0"/>
                    <wp:lineTo x="300" y="21300"/>
                    <wp:lineTo x="21000" y="21300"/>
                    <wp:lineTo x="21000" y="0"/>
                    <wp:lineTo x="300" y="0"/>
                  </wp:wrapPolygon>
                </wp:wrapThrough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AF68574" w14:textId="77777777" w:rsidR="001C466B" w:rsidRDefault="001C466B" w:rsidP="0098210D">
                            <w:pPr>
                              <w:rPr>
                                <w:rStyle w:val="Hyperlink"/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fldChar w:fldCharType="begin"/>
                            </w:r>
                            <w:r>
                              <w:rPr>
                                <w:rFonts w:eastAsia="Times New Roman"/>
                              </w:rPr>
                              <w:instrText xml:space="preserve"> HYPERLINK "https://photos.google.com/photo/AF1QipP48lPh5DgykDCcDxKqXhDpBfYICgmBBIl5dviR" </w:instrText>
                            </w:r>
                            <w:r>
                              <w:rPr>
                                <w:rFonts w:eastAsia="Times New Roman"/>
                              </w:rPr>
                              <w:fldChar w:fldCharType="separate"/>
                            </w:r>
                          </w:p>
                          <w:p w14:paraId="5E6A9B84" w14:textId="77777777" w:rsidR="001C466B" w:rsidRPr="00540BAC" w:rsidRDefault="001C466B" w:rsidP="0098210D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7" o:spid="_x0000_s1054" type="#_x0000_t202" style="position:absolute;margin-left:0;margin-top:0;width:2in;height:2in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" mv:complextextbox="1" filled="f" stroked="f">
                <v:textbox>
                  <w:txbxContent>
                    <w:p w14:paraId="7AF68574" w14:textId="77777777" w:rsidR="001C466B" w:rsidRDefault="001C466B" w:rsidP="0098210D">
                      <w:pPr>
                        <w:rPr>
                          <w:rStyle w:val="Hyperlink"/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fldChar w:fldCharType="begin"/>
                      </w:r>
                      <w:r>
                        <w:rPr>
                          <w:rFonts w:eastAsia="Times New Roman"/>
                        </w:rPr>
                        <w:instrText xml:space="preserve"> HYPERLINK "https://photos.google.com/photo/AF1QipP48lPh5DgykDCcDxKqXhDpBfYICgmBBIl5dviR" </w:instrText>
                      </w:r>
                      <w:r>
                        <w:rPr>
                          <w:rFonts w:eastAsia="Times New Roman"/>
                        </w:rPr>
                        <w:fldChar w:fldCharType="separate"/>
                      </w:r>
                    </w:p>
                    <w:p w14:paraId="5E6A9B84" w14:textId="77777777" w:rsidR="001C466B" w:rsidRPr="00540BAC" w:rsidRDefault="001C466B" w:rsidP="0098210D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eastAsia="Times New Roman"/>
                        </w:rPr>
                        <w:fldChar w:fldCharType="end"/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D4F04">
        <w:rPr>
          <w:noProof/>
        </w:rPr>
        <w:drawing>
          <wp:anchor distT="0" distB="0" distL="114300" distR="114300" simplePos="0" relativeHeight="251769856" behindDoc="0" locked="0" layoutInCell="1" allowOverlap="1" wp14:anchorId="2ACA04FF" wp14:editId="18DE5831">
            <wp:simplePos x="0" y="0"/>
            <wp:positionH relativeFrom="page">
              <wp:posOffset>1868805</wp:posOffset>
            </wp:positionH>
            <wp:positionV relativeFrom="page">
              <wp:posOffset>1523365</wp:posOffset>
            </wp:positionV>
            <wp:extent cx="5486400" cy="1440180"/>
            <wp:effectExtent l="0" t="0" r="0" b="7620"/>
            <wp:wrapThrough wrapText="bothSides">
              <wp:wrapPolygon edited="0">
                <wp:start x="20000" y="3048"/>
                <wp:lineTo x="1400" y="3810"/>
                <wp:lineTo x="900" y="5333"/>
                <wp:lineTo x="1200" y="16000"/>
                <wp:lineTo x="700" y="18286"/>
                <wp:lineTo x="800" y="19810"/>
                <wp:lineTo x="1800" y="21333"/>
                <wp:lineTo x="2900" y="21333"/>
                <wp:lineTo x="16100" y="20571"/>
                <wp:lineTo x="21300" y="19429"/>
                <wp:lineTo x="21300" y="9905"/>
                <wp:lineTo x="20900" y="3048"/>
                <wp:lineTo x="20000" y="3048"/>
              </wp:wrapPolygon>
            </wp:wrapThrough>
            <wp:docPr id="147" name="Picture 147" descr="Macintosh HD:private:var:folders:sb:l15vngr57q5_b9d44m8kx79w0000gp:T:TemporaryItems:johnny_automatic_dog_sled_and_t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sb:l15vngr57q5_b9d44m8kx79w0000gp:T:TemporaryItems:johnny_automatic_dog_sled_and_te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F0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2D6A04" wp14:editId="25B89D5F">
                <wp:simplePos x="0" y="0"/>
                <wp:positionH relativeFrom="page">
                  <wp:posOffset>457200</wp:posOffset>
                </wp:positionH>
                <wp:positionV relativeFrom="page">
                  <wp:posOffset>575945</wp:posOffset>
                </wp:positionV>
                <wp:extent cx="6858000" cy="1036955"/>
                <wp:effectExtent l="0" t="0" r="0" b="4445"/>
                <wp:wrapThrough wrapText="bothSides">
                  <wp:wrapPolygon edited="0">
                    <wp:start x="0" y="0"/>
                    <wp:lineTo x="0" y="21164"/>
                    <wp:lineTo x="21520" y="21164"/>
                    <wp:lineTo x="21520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3AEB35" w14:textId="66A0AE6D" w:rsidR="001C466B" w:rsidRDefault="001C466B" w:rsidP="00FD7CF9">
                            <w:pPr>
                              <w:pStyle w:val="Title"/>
                              <w:rPr>
                                <w:rFonts w:asciiTheme="majorHAnsi" w:hAnsiTheme="majorHAnsi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76"/>
                                <w:szCs w:val="76"/>
                              </w:rPr>
                              <w:t>Dogs and Dog Sledding</w:t>
                            </w:r>
                          </w:p>
                          <w:p w14:paraId="561B88A0" w14:textId="67BD5052" w:rsidR="001C466B" w:rsidRPr="00E8368C" w:rsidRDefault="001C466B" w:rsidP="00FD7CF9">
                            <w:pPr>
                              <w:pStyle w:val="Title"/>
                              <w:rPr>
                                <w:rFonts w:ascii="WinMac SILSophia Dene" w:eastAsia="Wawati TC Regular" w:hAnsi="WinMac SILSophia Den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Yellowknife Catholic Schools—</w:t>
                            </w:r>
                            <w:r>
                              <w:rPr>
                                <w:rFonts w:ascii="WinMac SILSophia Dene" w:eastAsia="Wawati TC Regular" w:hAnsi="WinMac SILSophia Dene"/>
                                <w:sz w:val="28"/>
                                <w:szCs w:val="28"/>
                              </w:rPr>
                              <w:t>Edaèk’ô 2020.</w:t>
                            </w:r>
                          </w:p>
                          <w:p w14:paraId="3D508C1A" w14:textId="77777777" w:rsidR="001C466B" w:rsidRPr="00E8368C" w:rsidRDefault="001C466B" w:rsidP="00FD7CF9">
                            <w:pPr>
                              <w:pStyle w:val="Title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5" type="#_x0000_t202" style="position:absolute;margin-left:36pt;margin-top:45.35pt;width:540pt;height:81.6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" filled="f" stroked="f">
                <v:textbox inset="0,0,0,0">
                  <w:txbxContent>
                    <w:p w14:paraId="7C3AEB35" w14:textId="66A0AE6D" w:rsidR="001C466B" w:rsidRDefault="001C466B" w:rsidP="00FD7CF9">
                      <w:pPr>
                        <w:pStyle w:val="Title"/>
                        <w:rPr>
                          <w:rFonts w:asciiTheme="majorHAnsi" w:hAnsiTheme="majorHAnsi"/>
                          <w:sz w:val="76"/>
                          <w:szCs w:val="76"/>
                        </w:rPr>
                      </w:pPr>
                      <w:r>
                        <w:rPr>
                          <w:rFonts w:asciiTheme="majorHAnsi" w:hAnsiTheme="majorHAnsi"/>
                          <w:sz w:val="76"/>
                          <w:szCs w:val="76"/>
                        </w:rPr>
                        <w:t>Dogs and Dog Sledding</w:t>
                      </w:r>
                    </w:p>
                    <w:p w14:paraId="561B88A0" w14:textId="67BD5052" w:rsidR="001C466B" w:rsidRPr="00E8368C" w:rsidRDefault="001C466B" w:rsidP="00FD7CF9">
                      <w:pPr>
                        <w:pStyle w:val="Title"/>
                        <w:rPr>
                          <w:rFonts w:ascii="WinMac SILSophia Dene" w:eastAsia="Wawati TC Regular" w:hAnsi="WinMac SILSophia Dene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Yellowknife Catholic Schools—</w:t>
                      </w:r>
                      <w:r>
                        <w:rPr>
                          <w:rFonts w:ascii="WinMac SILSophia Dene" w:eastAsia="Wawati TC Regular" w:hAnsi="WinMac SILSophia Dene"/>
                          <w:sz w:val="28"/>
                          <w:szCs w:val="28"/>
                        </w:rPr>
                        <w:t>Edaèk’ô 2020.</w:t>
                      </w:r>
                    </w:p>
                    <w:p w14:paraId="3D508C1A" w14:textId="77777777" w:rsidR="001C466B" w:rsidRPr="00E8368C" w:rsidRDefault="001C466B" w:rsidP="00FD7CF9">
                      <w:pPr>
                        <w:pStyle w:val="Title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6BE4807F" w14:textId="13D1AA8E" w:rsidR="005F16B9" w:rsidRPr="005F16B9" w:rsidRDefault="001C466B" w:rsidP="005F16B9">
      <w:pPr>
        <w:rPr>
          <w:rFonts w:ascii="Times New Roman" w:eastAsia="Times New Roman" w:hAnsi="Times New Roman" w:cs="Times New Roman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7A3E67F0" wp14:editId="367A04AD">
            <wp:simplePos x="0" y="0"/>
            <wp:positionH relativeFrom="page">
              <wp:posOffset>734060</wp:posOffset>
            </wp:positionH>
            <wp:positionV relativeFrom="page">
              <wp:posOffset>8072755</wp:posOffset>
            </wp:positionV>
            <wp:extent cx="1463040" cy="1280795"/>
            <wp:effectExtent l="65722" t="86678" r="152083" b="152082"/>
            <wp:wrapThrough wrapText="bothSides">
              <wp:wrapPolygon edited="0">
                <wp:start x="-1280" y="22708"/>
                <wp:lineTo x="23470" y="22708"/>
                <wp:lineTo x="23470" y="-1708"/>
                <wp:lineTo x="23095" y="-1708"/>
                <wp:lineTo x="20095" y="-2136"/>
                <wp:lineTo x="-1280" y="-2136"/>
                <wp:lineTo x="-1280" y="22708"/>
              </wp:wrapPolygon>
            </wp:wrapThrough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6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3040" cy="1280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1D680" w14:textId="2D9AF39A" w:rsidR="004623CF" w:rsidRPr="004623CF" w:rsidRDefault="007A18F0" w:rsidP="004623CF">
      <w:pPr>
        <w:rPr>
          <w:rFonts w:ascii="Times New Roman" w:eastAsia="Times New Roman" w:hAnsi="Times New Roman" w:cs="Times New Roman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09D14E34" wp14:editId="02123F69">
            <wp:simplePos x="0" y="0"/>
            <wp:positionH relativeFrom="page">
              <wp:posOffset>819785</wp:posOffset>
            </wp:positionH>
            <wp:positionV relativeFrom="page">
              <wp:posOffset>8072120</wp:posOffset>
            </wp:positionV>
            <wp:extent cx="810260" cy="802005"/>
            <wp:effectExtent l="228600" t="203200" r="231140" b="264795"/>
            <wp:wrapThrough wrapText="bothSides">
              <wp:wrapPolygon edited="0">
                <wp:start x="18829" y="-4108"/>
                <wp:lineTo x="-2644" y="-7337"/>
                <wp:lineTo x="-5081" y="17319"/>
                <wp:lineTo x="-3324" y="25392"/>
                <wp:lineTo x="-13" y="26105"/>
                <wp:lineTo x="932" y="24910"/>
                <wp:lineTo x="25284" y="21065"/>
                <wp:lineTo x="24789" y="-2824"/>
                <wp:lineTo x="18829" y="-4108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32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7469">
                      <a:off x="0" y="0"/>
                      <a:ext cx="810260" cy="802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FA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53B00" wp14:editId="11175B77">
                <wp:simplePos x="0" y="0"/>
                <wp:positionH relativeFrom="page">
                  <wp:posOffset>457475</wp:posOffset>
                </wp:positionH>
                <wp:positionV relativeFrom="page">
                  <wp:posOffset>457213</wp:posOffset>
                </wp:positionV>
                <wp:extent cx="6858000" cy="2286000"/>
                <wp:effectExtent l="0" t="0" r="0" b="0"/>
                <wp:wrapThrough wrapText="bothSides">
                  <wp:wrapPolygon edited="0">
                    <wp:start x="0" y="0"/>
                    <wp:lineTo x="0" y="21360"/>
                    <wp:lineTo x="21520" y="21360"/>
                    <wp:lineTo x="2152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591E1" w14:textId="3E55E591" w:rsidR="001C466B" w:rsidRDefault="001C466B" w:rsidP="00C439C1">
                            <w:r>
                              <w:t>March 10, 2020.</w:t>
                            </w:r>
                          </w:p>
                          <w:p w14:paraId="6CB0A860" w14:textId="77777777" w:rsidR="001C466B" w:rsidRDefault="001C466B" w:rsidP="00C43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56" style="position:absolute;margin-left:36pt;margin-top:36pt;width:540pt;height:180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" fillcolor="#629dd1 [3204]" stroked="f" strokeweight="2pt">
                <v:fill color2="#297fd5 [3205]" rotate="t" focus="100%" type="gradient">
                  <o:fill v:ext="view" type="gradientUnscaled"/>
                </v:fill>
                <v:textbox>
                  <w:txbxContent>
                    <w:p w14:paraId="1F4591E1" w14:textId="3E55E591" w:rsidR="001C466B" w:rsidRDefault="001C466B" w:rsidP="00C439C1">
                      <w:r>
                        <w:t>March 10, 2020.</w:t>
                      </w:r>
                    </w:p>
                    <w:p w14:paraId="6CB0A860" w14:textId="77777777" w:rsidR="001C466B" w:rsidRDefault="001C466B" w:rsidP="00C439C1">
                      <w:pPr>
                        <w:jc w:val="center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14:paraId="2598E007" w14:textId="6553273F" w:rsidR="004623CF" w:rsidRPr="004623CF" w:rsidRDefault="004623CF" w:rsidP="004623CF">
      <w:pPr>
        <w:spacing w:after="0" w:line="240" w:lineRule="auto"/>
        <w:rPr>
          <w:rFonts w:ascii="Times New Roman" w:eastAsia="Times New Roman" w:hAnsi="Times New Roman" w:cs="Times New Roman"/>
          <w:szCs w:val="20"/>
          <w:lang w:val="en-GB"/>
        </w:rPr>
      </w:pPr>
    </w:p>
    <w:p w14:paraId="3F6FB405" w14:textId="3F9D4F3F" w:rsidR="004623CF" w:rsidRPr="004623CF" w:rsidRDefault="00A0132C" w:rsidP="004623CF">
      <w:pPr>
        <w:rPr>
          <w:rFonts w:ascii="Times New Roman" w:eastAsia="Times New Roman" w:hAnsi="Times New Roman" w:cs="Times New Roman"/>
          <w:szCs w:val="2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58479564" wp14:editId="27A9463C">
            <wp:simplePos x="0" y="0"/>
            <wp:positionH relativeFrom="page">
              <wp:posOffset>2817495</wp:posOffset>
            </wp:positionH>
            <wp:positionV relativeFrom="page">
              <wp:posOffset>6362700</wp:posOffset>
            </wp:positionV>
            <wp:extent cx="1588770" cy="1191895"/>
            <wp:effectExtent l="203200" t="203200" r="214630" b="230505"/>
            <wp:wrapThrough wrapText="bothSides">
              <wp:wrapPolygon edited="0">
                <wp:start x="-1727" y="-3682"/>
                <wp:lineTo x="-2763" y="-2762"/>
                <wp:lineTo x="-2763" y="21174"/>
                <wp:lineTo x="-2072" y="25317"/>
                <wp:lineTo x="23482" y="25317"/>
                <wp:lineTo x="24173" y="19333"/>
                <wp:lineTo x="24173" y="4603"/>
                <wp:lineTo x="23137" y="-2302"/>
                <wp:lineTo x="23137" y="-3682"/>
                <wp:lineTo x="-1727" y="-3682"/>
              </wp:wrapPolygon>
            </wp:wrapThrough>
            <wp:docPr id="222" name="Picture 222" descr="Macintosh HD:private:var:folders:sb:l15vngr57q5_b9d44m8kx79w0000gp:T:TemporaryItems: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sb:l15vngr57q5_b9d44m8kx79w0000gp:T:TemporaryItems:IMG_925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19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09317CF" wp14:editId="59F1AADE">
            <wp:simplePos x="0" y="0"/>
            <wp:positionH relativeFrom="page">
              <wp:posOffset>546100</wp:posOffset>
            </wp:positionH>
            <wp:positionV relativeFrom="page">
              <wp:posOffset>6466205</wp:posOffset>
            </wp:positionV>
            <wp:extent cx="1589405" cy="1191895"/>
            <wp:effectExtent l="304800" t="254000" r="290195" b="255905"/>
            <wp:wrapThrough wrapText="bothSides">
              <wp:wrapPolygon edited="0">
                <wp:start x="17950" y="-4603"/>
                <wp:lineTo x="-4142" y="-3682"/>
                <wp:lineTo x="-3797" y="11047"/>
                <wp:lineTo x="-1726" y="18873"/>
                <wp:lineTo x="-1036" y="25777"/>
                <wp:lineTo x="3797" y="25777"/>
                <wp:lineTo x="4142" y="24857"/>
                <wp:lineTo x="25199" y="18412"/>
                <wp:lineTo x="24508" y="11047"/>
                <wp:lineTo x="22437" y="-4603"/>
                <wp:lineTo x="17950" y="-4603"/>
              </wp:wrapPolygon>
            </wp:wrapThrough>
            <wp:docPr id="250" name="Picture 250" descr="Macintosh HD:private:var:folders:sb:l15vngr57q5_b9d44m8kx79w0000gp:T:TemporaryItems: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sb:l15vngr57q5_b9d44m8kx79w0000gp:T:TemporaryItems:IMG_926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191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C4B5F49" wp14:editId="5A0700D4">
            <wp:simplePos x="0" y="0"/>
            <wp:positionH relativeFrom="page">
              <wp:posOffset>5059045</wp:posOffset>
            </wp:positionH>
            <wp:positionV relativeFrom="page">
              <wp:posOffset>6172200</wp:posOffset>
            </wp:positionV>
            <wp:extent cx="1557655" cy="1168400"/>
            <wp:effectExtent l="304800" t="254000" r="296545" b="254000"/>
            <wp:wrapThrough wrapText="bothSides">
              <wp:wrapPolygon edited="0">
                <wp:start x="17963" y="-4696"/>
                <wp:lineTo x="-4227" y="-3757"/>
                <wp:lineTo x="-3874" y="11270"/>
                <wp:lineTo x="-1761" y="19252"/>
                <wp:lineTo x="-1057" y="25826"/>
                <wp:lineTo x="4227" y="25826"/>
                <wp:lineTo x="4579" y="24887"/>
                <wp:lineTo x="25360" y="18783"/>
                <wp:lineTo x="22894" y="-4696"/>
                <wp:lineTo x="17963" y="-4696"/>
              </wp:wrapPolygon>
            </wp:wrapThrough>
            <wp:docPr id="233" name="Picture 233" descr="Macintosh HD:private:var:folders:sb:l15vngr57q5_b9d44m8kx79w0000gp:T:TemporaryItems: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sb:l15vngr57q5_b9d44m8kx79w0000gp:T:TemporaryItems:IMG_92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06">
        <w:rPr>
          <w:noProof/>
        </w:rPr>
        <mc:AlternateContent>
          <mc:Choice Requires="wpg">
            <w:drawing>
              <wp:anchor distT="0" distB="0" distL="114300" distR="114300" simplePos="1" relativeHeight="251773952" behindDoc="0" locked="0" layoutInCell="1" allowOverlap="1" wp14:anchorId="1CBEE276" wp14:editId="7A4AA7A5">
                <wp:simplePos x="660400" y="1257300"/>
                <wp:positionH relativeFrom="page">
                  <wp:posOffset>660400</wp:posOffset>
                </wp:positionH>
                <wp:positionV relativeFrom="page">
                  <wp:posOffset>1257300</wp:posOffset>
                </wp:positionV>
                <wp:extent cx="6426200" cy="6604000"/>
                <wp:effectExtent l="0" t="0" r="0" b="0"/>
                <wp:wrapThrough wrapText="bothSides">
                  <wp:wrapPolygon edited="0">
                    <wp:start x="85" y="0"/>
                    <wp:lineTo x="85" y="21517"/>
                    <wp:lineTo x="21429" y="21517"/>
                    <wp:lineTo x="21429" y="0"/>
                    <wp:lineTo x="85" y="0"/>
                  </wp:wrapPolygon>
                </wp:wrapThrough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6200" cy="6604000"/>
                          <a:chOff x="0" y="0"/>
                          <a:chExt cx="6426200" cy="66040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53" name="Text Box 153"/>
                        <wps:cNvSpPr txBox="1"/>
                        <wps:spPr>
                          <a:xfrm>
                            <a:off x="0" y="0"/>
                            <a:ext cx="6426200" cy="66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Text Box 226"/>
                        <wps:cNvSpPr txBox="1"/>
                        <wps:spPr>
                          <a:xfrm>
                            <a:off x="91440" y="45720"/>
                            <a:ext cx="45700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02D48BF0" w14:textId="61832D1B" w:rsidR="001C466B" w:rsidRPr="002E5181" w:rsidRDefault="001C466B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E518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We began our day with a prayer to thank Creator for t</w:t>
                              </w:r>
                              <w: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he beautiful day and to keep us safe </w:t>
                              </w:r>
                              <w:r w:rsidRPr="002E518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in our travels and at camp.   </w:t>
                              </w:r>
                            </w:p>
                            <w:p w14:paraId="30663D2C" w14:textId="1329E134" w:rsidR="001C466B" w:rsidRPr="002E5181" w:rsidRDefault="001C466B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E518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We shared a snack of Hot Chocolate and yummy bannock made by our Elder and resource person, Ms. Irene.</w:t>
                              </w:r>
                            </w:p>
                            <w:p w14:paraId="48B1457B" w14:textId="75D9C264" w:rsidR="001C466B" w:rsidRPr="002E5181" w:rsidRDefault="001C466B">
                              <w:pPr>
                                <w:rPr>
                                  <w:rFonts w:ascii="WinMac SILSophia Dene" w:hAnsi="WinMac SILSophia Dene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t>]\</w:t>
                              </w:r>
                              <w:r w:rsidRPr="002E518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We learned about the traditional uses of dogs and what to pack when travelling on the land.  We practiced naming the things we would need on the land in </w:t>
                              </w:r>
                              <w:r w:rsidRPr="002E5181">
                                <w:rPr>
                                  <w:rFonts w:ascii="WinMac SILSophia Dene" w:hAnsi="WinMac SILSophia Dene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Wiliìdeh Yati. </w:t>
                              </w:r>
                            </w:p>
                            <w:p w14:paraId="15E664F2" w14:textId="11FBAA20" w:rsidR="001C466B" w:rsidRPr="002E5181" w:rsidRDefault="001C466B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E518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We went to see the doghouses and the puppies.  We learned how to take care of dogs and how to respect a working dog. </w:t>
                              </w:r>
                            </w:p>
                            <w:p w14:paraId="4A88924E" w14:textId="614733F2" w:rsidR="001C466B" w:rsidRPr="002E5181" w:rsidRDefault="001C466B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E518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We went for a dog sled ride to experience what a ride in a dog sleigh feels like.   </w:t>
                              </w:r>
                            </w:p>
                            <w:p w14:paraId="03A0B23F" w14:textId="4DE52C4C" w:rsidR="001C466B" w:rsidRDefault="001C466B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2E5181"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  <w:t>At the end of our morning, we learned how to respect a fire, and how a fire warms us and cooks our food.  We made marshmallows to practice our fire safety and have a treat!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6ACEB48D" wp14:editId="367AA535">
                                    <wp:extent cx="5689600" cy="4267200"/>
                                    <wp:effectExtent l="0" t="0" r="0" b="0"/>
                                    <wp:docPr id="258" name="Picture 258" descr="Macintosh HD:private:var:folders:sb:l15vngr57q5_b9d44m8kx79w0000gp:T:TemporaryItems:IMG_926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Macintosh HD:private:var:folders:sb:l15vngr57q5_b9d44m8kx79w0000gp:T:TemporaryItems:IMG_926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89600" cy="426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6E82E700" wp14:editId="5A900DD3">
                                    <wp:extent cx="5689600" cy="4267200"/>
                                    <wp:effectExtent l="0" t="0" r="0" b="0"/>
                                    <wp:docPr id="259" name="Picture 259" descr="Macintosh HD:private:var:folders:sb:l15vngr57q5_b9d44m8kx79w0000gp:T:TemporaryItems:IMG_926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 descr="Macintosh HD:private:var:folders:sb:l15vngr57q5_b9d44m8kx79w0000gp:T:TemporaryItems:IMG_926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89600" cy="426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1907668F" wp14:editId="0108E927">
                                    <wp:extent cx="5689600" cy="4267200"/>
                                    <wp:effectExtent l="0" t="0" r="0" b="0"/>
                                    <wp:docPr id="260" name="Picture 260" descr="Macintosh HD:private:var:folders:sb:l15vngr57q5_b9d44m8kx79w0000gp:T:TemporaryItems:IMG_926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Macintosh HD:private:var:folders:sb:l15vngr57q5_b9d44m8kx79w0000gp:T:TemporaryItems:IMG_926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89600" cy="426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26671FDE" wp14:editId="0D8CBCF1">
                                    <wp:extent cx="5067300" cy="3797300"/>
                                    <wp:effectExtent l="0" t="0" r="12700" b="12700"/>
                                    <wp:docPr id="261" name="Picture 261" descr="Macintosh HD:private:var:folders:sb:l15vngr57q5_b9d44m8kx79w0000gp:T:TemporaryItems:IMG_9435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Macintosh HD:private:var:folders:sb:l15vngr57q5_b9d44m8kx79w0000gp:T:TemporaryItems:IMG_9435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379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F0E480E" w14:textId="0BDDBA2E" w:rsidR="001C466B" w:rsidRDefault="001C466B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CF417D7" wp14:editId="43C51BEE">
                                    <wp:extent cx="5067300" cy="3797300"/>
                                    <wp:effectExtent l="0" t="0" r="12700" b="12700"/>
                                    <wp:docPr id="262" name="Picture 262" descr="Macintosh HD:private:var:folders:sb:l15vngr57q5_b9d44m8kx79w0000gp:T:TemporaryItems:IMG_943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Macintosh HD:private:var:folders:sb:l15vngr57q5_b9d44m8kx79w0000gp:T:TemporaryItems:IMG_943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379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7A07616" wp14:editId="5E5E3AC9">
                                    <wp:extent cx="5067300" cy="3797300"/>
                                    <wp:effectExtent l="0" t="0" r="12700" b="12700"/>
                                    <wp:docPr id="263" name="Picture 263" descr="Macintosh HD:private:var:folders:sb:l15vngr57q5_b9d44m8kx79w0000gp:T:TemporaryItems:IMG_943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Macintosh HD:private:var:folders:sb:l15vngr57q5_b9d44m8kx79w0000gp:T:TemporaryItems:IMG_943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379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29774B40" wp14:editId="0587C1E5">
                                    <wp:extent cx="5067300" cy="3797300"/>
                                    <wp:effectExtent l="0" t="0" r="12700" b="12700"/>
                                    <wp:docPr id="264" name="Picture 264" descr="Macintosh HD:private:var:folders:sb:l15vngr57q5_b9d44m8kx79w0000gp:T:TemporaryItems:IMG_943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Macintosh HD:private:var:folders:sb:l15vngr57q5_b9d44m8kx79w0000gp:T:TemporaryItems:IMG_943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379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2D2FC598" wp14:editId="5F3192E8">
                                    <wp:extent cx="5067300" cy="3797300"/>
                                    <wp:effectExtent l="0" t="0" r="12700" b="12700"/>
                                    <wp:docPr id="265" name="Picture 265" descr="Macintosh HD:private:var:folders:sb:l15vngr57q5_b9d44m8kx79w0000gp:T:TemporaryItems:IMG_9434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 descr="Macintosh HD:private:var:folders:sb:l15vngr57q5_b9d44m8kx79w0000gp:T:TemporaryItems:IMG_943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379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EF1E26" w14:textId="04FBD398" w:rsidR="001C466B" w:rsidRPr="002E5181" w:rsidRDefault="001C466B">
                              <w:pPr>
                                <w:rPr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DED75BD" wp14:editId="1F57C3B6">
                                    <wp:extent cx="5067300" cy="3797300"/>
                                    <wp:effectExtent l="0" t="0" r="12700" b="12700"/>
                                    <wp:docPr id="266" name="Picture 266" descr="Macintosh HD:private:var:folders:sb:l15vngr57q5_b9d44m8kx79w0000gp:T:TemporaryItems:IMG_9433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Macintosh HD:private:var:folders:sb:l15vngr57q5_b9d44m8kx79w0000gp:T:TemporaryItems:IMG_9433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067300" cy="379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5005BBF" w14:textId="77777777" w:rsidR="001C466B" w:rsidRPr="002E5181" w:rsidRDefault="001C466B">
                              <w:pPr>
                                <w:rPr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27"/>
                        <wps:cNvSpPr txBox="1"/>
                        <wps:spPr>
                          <a:xfrm>
                            <a:off x="91440" y="293370"/>
                            <a:ext cx="457009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28"/>
                        <wps:cNvSpPr txBox="1"/>
                        <wps:spPr>
                          <a:xfrm>
                            <a:off x="1510665" y="541020"/>
                            <a:ext cx="315087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29"/>
                        <wps:cNvSpPr txBox="1"/>
                        <wps:spPr>
                          <a:xfrm>
                            <a:off x="1583055" y="915670"/>
                            <a:ext cx="3078480" cy="24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30"/>
                        <wps:cNvSpPr txBox="1"/>
                        <wps:spPr>
                          <a:xfrm>
                            <a:off x="1587500" y="1163955"/>
                            <a:ext cx="3074035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 Box 231"/>
                        <wps:cNvSpPr txBox="1"/>
                        <wps:spPr>
                          <a:xfrm>
                            <a:off x="1587500" y="1411605"/>
                            <a:ext cx="3082290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 Box 232"/>
                        <wps:cNvSpPr txBox="1"/>
                        <wps:spPr>
                          <a:xfrm>
                            <a:off x="1587500" y="1786255"/>
                            <a:ext cx="474726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 Box 234"/>
                        <wps:cNvSpPr txBox="1"/>
                        <wps:spPr>
                          <a:xfrm>
                            <a:off x="1568450" y="2033905"/>
                            <a:ext cx="476631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35"/>
                        <wps:cNvSpPr txBox="1"/>
                        <wps:spPr>
                          <a:xfrm>
                            <a:off x="91440" y="2281555"/>
                            <a:ext cx="624332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36"/>
                        <wps:cNvSpPr txBox="1"/>
                        <wps:spPr>
                          <a:xfrm>
                            <a:off x="91440" y="2712085"/>
                            <a:ext cx="624332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Text Box 237"/>
                        <wps:cNvSpPr txBox="1"/>
                        <wps:spPr>
                          <a:xfrm>
                            <a:off x="91440" y="3335020"/>
                            <a:ext cx="624332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38"/>
                        <wps:cNvSpPr txBox="1"/>
                        <wps:spPr>
                          <a:xfrm>
                            <a:off x="91440" y="3957320"/>
                            <a:ext cx="6243320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 Box 239"/>
                        <wps:cNvSpPr txBox="1"/>
                        <wps:spPr>
                          <a:xfrm>
                            <a:off x="91440" y="4452620"/>
                            <a:ext cx="6243320" cy="24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57" style="position:absolute;margin-left:52pt;margin-top:99pt;width:506pt;height:520pt;z-index:251773952;mso-position-horizontal-relative:page;mso-position-vertical-relative:page" coordsize="6426200,6604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" mv:complextextbox="1">
                <v:shape id="Text Box 153" o:spid="_x0000_s1058" type="#_x0000_t202" style="position:absolute;width:6426200;height:66040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wJcVwgAA&#10;ANwAAAAPAAAAZHJzL2Rvd25yZXYueG1sRE9La8JAEL4X/A/LCN7qRsUaoqu0ouLBUl8Hj0N2TILZ&#10;2ZBdTfz3bqHQ23x8z5ktWlOKB9WusKxg0I9AEKdWF5wpOJ/W7zEI55E1lpZJwZMcLOadtxkm2jZ8&#10;oMfRZyKEsEtQQe59lUjp0pwMur6tiAN3tbVBH2CdSV1jE8JNKYdR9CENFhwacqxomVN6O96NAtq1&#10;5vQdT1b+5+u6iS7xvtnpTKlet/2cgvDU+n/xn3urw/zxCH6fCRfI+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TAlxXCAAAA3AAAAA8AAAAAAAAAAAAAAAAAlwIAAGRycy9kb3du&#10;cmV2LnhtbFBLBQYAAAAABAAEAPUAAACGAwAAAAA=&#10;" mv:complextextbox="1" filled="f" stroked="f"/>
                <v:shape id="Text Box 226" o:spid="_x0000_s1059" type="#_x0000_t202" style="position:absolute;left:91440;top:45720;width:457009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61EcxAAA&#10;ANwAAAAPAAAAZHJzL2Rvd25yZXYueG1sRI9Ba8JAFITvhf6H5RV6qxtzCJq6ioiFglCM8eDxNftM&#10;FrNvY3bV9N93BcHjMDPfMLPFYFtxpd4bxwrGowQEceW04VrBvvz6mIDwAVlj65gU/JGHxfz1ZYa5&#10;djcu6LoLtYgQ9jkqaELocil91ZBFP3IdcfSOrrcYouxrqXu8RbhtZZokmbRoOC402NGqoeq0u1gF&#10;ywMXa3P++d0Wx8KU5TThTXZS6v1tWH6CCDSEZ/jR/tYK0jSD+5l4BOT8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etRHMQAAADcAAAADwAAAAAAAAAAAAAAAACXAgAAZHJzL2Rv&#10;d25yZXYueG1sUEsFBgAAAAAEAAQA9QAAAIgDAAAAAA==&#10;" filled="f" stroked="f">
                  <v:textbox style="mso-next-textbox:#Text Box 227" inset="0,0,0,0">
                    <w:txbxContent>
                      <w:p w14:paraId="02D48BF0" w14:textId="61832D1B" w:rsidR="001C466B" w:rsidRPr="002E5181" w:rsidRDefault="001C466B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E5181">
                          <w:rPr>
                            <w:color w:val="000000" w:themeColor="text1"/>
                            <w:sz w:val="28"/>
                            <w:szCs w:val="28"/>
                          </w:rPr>
                          <w:t>We began our day with a prayer to thank Creator for t</w:t>
                        </w:r>
                        <w:r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he beautiful day and to keep us safe </w:t>
                        </w:r>
                        <w:r w:rsidRPr="002E5181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in our travels and at camp.   </w:t>
                        </w:r>
                      </w:p>
                      <w:p w14:paraId="30663D2C" w14:textId="1329E134" w:rsidR="001C466B" w:rsidRPr="002E5181" w:rsidRDefault="001C466B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E5181">
                          <w:rPr>
                            <w:color w:val="000000" w:themeColor="text1"/>
                            <w:sz w:val="28"/>
                            <w:szCs w:val="28"/>
                          </w:rPr>
                          <w:t>We shared a snack of Hot Chocolate and yummy bannock made by our Elder and resource person, Ms. Irene.</w:t>
                        </w:r>
                      </w:p>
                      <w:p w14:paraId="48B1457B" w14:textId="75D9C264" w:rsidR="001C466B" w:rsidRPr="002E5181" w:rsidRDefault="001C466B">
                        <w:pPr>
                          <w:rPr>
                            <w:rFonts w:ascii="WinMac SILSophia Dene" w:hAnsi="WinMac SILSophia Dene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t>]\</w:t>
                        </w:r>
                        <w:r w:rsidRPr="002E5181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We learned about the traditional uses of dogs and what to pack when travelling on the land.  We practiced naming the things we would need on the land in </w:t>
                        </w:r>
                        <w:r w:rsidRPr="002E5181">
                          <w:rPr>
                            <w:rFonts w:ascii="WinMac SILSophia Dene" w:hAnsi="WinMac SILSophia Dene"/>
                            <w:color w:val="000000" w:themeColor="text1"/>
                            <w:sz w:val="28"/>
                            <w:szCs w:val="28"/>
                          </w:rPr>
                          <w:t xml:space="preserve">Wiliìdeh Yati. </w:t>
                        </w:r>
                      </w:p>
                      <w:p w14:paraId="15E664F2" w14:textId="11FBAA20" w:rsidR="001C466B" w:rsidRPr="002E5181" w:rsidRDefault="001C466B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E5181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We went to see the doghouses and the puppies.  We learned how to take care of dogs and how to respect a working dog. </w:t>
                        </w:r>
                      </w:p>
                      <w:p w14:paraId="4A88924E" w14:textId="614733F2" w:rsidR="001C466B" w:rsidRPr="002E5181" w:rsidRDefault="001C466B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E5181">
                          <w:rPr>
                            <w:color w:val="000000" w:themeColor="text1"/>
                            <w:sz w:val="28"/>
                            <w:szCs w:val="28"/>
                          </w:rPr>
                          <w:t xml:space="preserve">We went for a dog sled ride to experience what a ride in a dog sleigh feels like.   </w:t>
                        </w:r>
                      </w:p>
                      <w:p w14:paraId="03A0B23F" w14:textId="4DE52C4C" w:rsidR="001C466B" w:rsidRDefault="001C466B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2E5181">
                          <w:rPr>
                            <w:color w:val="000000" w:themeColor="text1"/>
                            <w:sz w:val="28"/>
                            <w:szCs w:val="28"/>
                          </w:rPr>
                          <w:t>At the end of our morning, we learned how to respect a fire, and how a fire warms us and cooks our food.  We made marshmallows to practice our fire safety and have a treat!</w:t>
                        </w: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6ACEB48D" wp14:editId="367AA535">
                              <wp:extent cx="5689600" cy="4267200"/>
                              <wp:effectExtent l="0" t="0" r="0" b="0"/>
                              <wp:docPr id="258" name="Picture 258" descr="Macintosh HD:private:var:folders:sb:l15vngr57q5_b9d44m8kx79w0000gp:T:TemporaryItems:IMG_92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Macintosh HD:private:var:folders:sb:l15vngr57q5_b9d44m8kx79w0000gp:T:TemporaryItems:IMG_92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9600" cy="426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6E82E700" wp14:editId="5A900DD3">
                              <wp:extent cx="5689600" cy="4267200"/>
                              <wp:effectExtent l="0" t="0" r="0" b="0"/>
                              <wp:docPr id="259" name="Picture 259" descr="Macintosh HD:private:var:folders:sb:l15vngr57q5_b9d44m8kx79w0000gp:T:TemporaryItems:IMG_92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Macintosh HD:private:var:folders:sb:l15vngr57q5_b9d44m8kx79w0000gp:T:TemporaryItems:IMG_92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9600" cy="426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1907668F" wp14:editId="0108E927">
                              <wp:extent cx="5689600" cy="4267200"/>
                              <wp:effectExtent l="0" t="0" r="0" b="0"/>
                              <wp:docPr id="260" name="Picture 260" descr="Macintosh HD:private:var:folders:sb:l15vngr57q5_b9d44m8kx79w0000gp:T:TemporaryItems:IMG_926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 descr="Macintosh HD:private:var:folders:sb:l15vngr57q5_b9d44m8kx79w0000gp:T:TemporaryItems:IMG_926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9600" cy="426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26671FDE" wp14:editId="0D8CBCF1">
                              <wp:extent cx="5067300" cy="3797300"/>
                              <wp:effectExtent l="0" t="0" r="12700" b="12700"/>
                              <wp:docPr id="261" name="Picture 261" descr="Macintosh HD:private:var:folders:sb:l15vngr57q5_b9d44m8kx79w0000gp:T:TemporaryItems:IMG_943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Macintosh HD:private:var:folders:sb:l15vngr57q5_b9d44m8kx79w0000gp:T:TemporaryItems:IMG_943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379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F0E480E" w14:textId="0BDDBA2E" w:rsidR="001C466B" w:rsidRDefault="001C466B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7CF417D7" wp14:editId="43C51BEE">
                              <wp:extent cx="5067300" cy="3797300"/>
                              <wp:effectExtent l="0" t="0" r="12700" b="12700"/>
                              <wp:docPr id="262" name="Picture 262" descr="Macintosh HD:private:var:folders:sb:l15vngr57q5_b9d44m8kx79w0000gp:T:TemporaryItems:IMG_943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Macintosh HD:private:var:folders:sb:l15vngr57q5_b9d44m8kx79w0000gp:T:TemporaryItems:IMG_943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379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47A07616" wp14:editId="5E5E3AC9">
                              <wp:extent cx="5067300" cy="3797300"/>
                              <wp:effectExtent l="0" t="0" r="12700" b="12700"/>
                              <wp:docPr id="263" name="Picture 263" descr="Macintosh HD:private:var:folders:sb:l15vngr57q5_b9d44m8kx79w0000gp:T:TemporaryItems:IMG_943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Macintosh HD:private:var:folders:sb:l15vngr57q5_b9d44m8kx79w0000gp:T:TemporaryItems:IMG_943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379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29774B40" wp14:editId="0587C1E5">
                              <wp:extent cx="5067300" cy="3797300"/>
                              <wp:effectExtent l="0" t="0" r="12700" b="12700"/>
                              <wp:docPr id="264" name="Picture 264" descr="Macintosh HD:private:var:folders:sb:l15vngr57q5_b9d44m8kx79w0000gp:T:TemporaryItems:IMG_943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Macintosh HD:private:var:folders:sb:l15vngr57q5_b9d44m8kx79w0000gp:T:TemporaryItems:IMG_943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379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2D2FC598" wp14:editId="5F3192E8">
                              <wp:extent cx="5067300" cy="3797300"/>
                              <wp:effectExtent l="0" t="0" r="12700" b="12700"/>
                              <wp:docPr id="265" name="Picture 265" descr="Macintosh HD:private:var:folders:sb:l15vngr57q5_b9d44m8kx79w0000gp:T:TemporaryItems:IMG_943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Macintosh HD:private:var:folders:sb:l15vngr57q5_b9d44m8kx79w0000gp:T:TemporaryItems:IMG_94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379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EF1E26" w14:textId="04FBD398" w:rsidR="001C466B" w:rsidRPr="002E5181" w:rsidRDefault="001C466B">
                        <w:pPr>
                          <w:rPr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sz w:val="28"/>
                            <w:szCs w:val="28"/>
                          </w:rPr>
                          <w:drawing>
                            <wp:inline distT="0" distB="0" distL="0" distR="0" wp14:anchorId="3DED75BD" wp14:editId="1F57C3B6">
                              <wp:extent cx="5067300" cy="3797300"/>
                              <wp:effectExtent l="0" t="0" r="12700" b="12700"/>
                              <wp:docPr id="266" name="Picture 266" descr="Macintosh HD:private:var:folders:sb:l15vngr57q5_b9d44m8kx79w0000gp:T:TemporaryItems:IMG_943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Macintosh HD:private:var:folders:sb:l15vngr57q5_b9d44m8kx79w0000gp:T:TemporaryItems:IMG_943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067300" cy="3797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5005BBF" w14:textId="77777777" w:rsidR="001C466B" w:rsidRPr="002E5181" w:rsidRDefault="001C466B">
                        <w:pPr>
                          <w:rPr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27" o:spid="_x0000_s1060" type="#_x0000_t202" style="position:absolute;left:91440;top:293370;width:457009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p/SHxQAA&#10;ANwAAAAPAAAAZHJzL2Rvd25yZXYueG1sRI9Ba8JAFITvBf/D8oTe6sYcbI2uItKCUJDGePD4zD6T&#10;xezbmF01/vtuoeBxmJlvmPmyt424UeeNYwXjUQKCuHTacKVgX3y9fYDwAVlj45gUPMjDcjF4mWOm&#10;3Z1zuu1CJSKEfYYK6hDaTEpf1mTRj1xLHL2T6yyGKLtK6g7vEW4bmSbJRFo0HBdqbGldU3neXa2C&#10;1YHzT3PZHn/yU26KYprw9+Ss1OuwX81ABOrDM/zf3mgFafoOf2fiEZ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6n9IfFAAAA3AAAAA8AAAAAAAAAAAAAAAAAlwIAAGRycy9k&#10;b3ducmV2LnhtbFBLBQYAAAAABAAEAPUAAACJAwAAAAA=&#10;" filled="f" stroked="f">
                  <v:textbox style="mso-next-textbox:#Text Box 228" inset="0,0,0,0">
                    <w:txbxContent/>
                  </v:textbox>
                </v:shape>
                <v:shape id="Text Box 228" o:spid="_x0000_s1061" type="#_x0000_t202" style="position:absolute;left:1510665;top:541020;width:315087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GD1wwAA&#10;ANwAAAAPAAAAZHJzL2Rvd25yZXYueG1sRE89a8MwEN0L+Q/iCtlquR5C61gxoaQQCJQ6zpDxal1s&#10;YevkWkri/vtqKHR8vO+inO0gbjR541jBc5KCIG6cNtwqONXvTy8gfEDWODgmBT/kodwsHgrMtbtz&#10;RbdjaEUMYZ+jgi6EMZfSNx1Z9IkbiSN3cZPFEOHUSj3hPYbbQWZpupIWDceGDkd666jpj1erYHvm&#10;ame+P74+q0tl6vo15cOqV2r5OG/XIALN4V/8595rBVkW18Yz8QjIz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GD1wwAAANwAAAAPAAAAAAAAAAAAAAAAAJcCAABkcnMvZG93&#10;bnJldi54bWxQSwUGAAAAAAQABAD1AAAAhwMAAAAA&#10;" filled="f" stroked="f">
                  <v:textbox style="mso-next-textbox:#Text Box 229" inset="0,0,0,0">
                    <w:txbxContent/>
                  </v:textbox>
                </v:shape>
                <v:shape id="Text Box 229" o:spid="_x0000_s1062" type="#_x0000_t202" style="position:absolute;left:1583055;top:915670;width:3078480;height:249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dMVuxQAA&#10;ANwAAAAPAAAAZHJzL2Rvd25yZXYueG1sRI9Ba8JAFITvQv/D8gRvZmMOUqOrSKlQEIoxHjy+Zp/J&#10;YvZtzG41/fduodDjMDPfMKvNYFtxp94bxwpmSQqCuHLacK3gVO6mryB8QNbYOiYFP+Rhs34ZrTDX&#10;7sEF3Y+hFhHCPkcFTQhdLqWvGrLoE9cRR+/ieoshyr6WusdHhNtWZmk6lxYNx4UGO3prqLoev62C&#10;7ZmLd3P7/DoUl8KU5SLl/fyq1GQ8bJcgAg3hP/zX/tAKsmwBv2fiEZDr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B0xW7FAAAA3AAAAA8AAAAAAAAAAAAAAAAAlwIAAGRycy9k&#10;b3ducmV2LnhtbFBLBQYAAAAABAAEAPUAAACJAwAAAAA=&#10;" filled="f" stroked="f">
                  <v:textbox style="mso-next-textbox:#Text Box 230" inset="0,0,0,0">
                    <w:txbxContent/>
                  </v:textbox>
                </v:shape>
                <v:shape id="Text Box 230" o:spid="_x0000_s1063" type="#_x0000_t202" style="position:absolute;left:1587500;top:1163955;width:3074035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l/ou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8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Jf6LsEAAADcAAAADwAAAAAAAAAAAAAAAACXAgAAZHJzL2Rvd25y&#10;ZXYueG1sUEsFBgAAAAAEAAQA9QAAAIUDAAAAAA==&#10;" filled="f" stroked="f">
                  <v:textbox style="mso-next-textbox:#Text Box 231" inset="0,0,0,0">
                    <w:txbxContent/>
                  </v:textbox>
                </v:shape>
                <v:shape id="Text Box 231" o:spid="_x0000_s1064" type="#_x0000_t202" style="position:absolute;left:1587500;top:1411605;width:3082290;height:375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21+1xAAA&#10;ANwAAAAPAAAAZHJzL2Rvd25yZXYueG1sRI9Ba8JAFITvgv9heYI33agg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9tftcQAAADcAAAADwAAAAAAAAAAAAAAAACXAgAAZHJzL2Rv&#10;d25yZXYueG1sUEsFBgAAAAAEAAQA9QAAAIgDAAAAAA==&#10;" filled="f" stroked="f">
                  <v:textbox style="mso-next-textbox:#Text Box 232" inset="0,0,0,0">
                    <w:txbxContent/>
                  </v:textbox>
                </v:shape>
                <v:shape id="Text Box 232" o:spid="_x0000_s1065" type="#_x0000_t202" style="position:absolute;left:1587500;top:1786255;width:474726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CcHCxQAA&#10;ANwAAAAPAAAAZHJzL2Rvd25yZXYueG1sRI9Ba8JAFITvBf/D8oTe6sYU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sJwcLFAAAA3AAAAA8AAAAAAAAAAAAAAAAAlwIAAGRycy9k&#10;b3ducmV2LnhtbFBLBQYAAAAABAAEAPUAAACJAwAAAAA=&#10;" filled="f" stroked="f">
                  <v:textbox style="mso-next-textbox:#Text Box 234" inset="0,0,0,0">
                    <w:txbxContent/>
                  </v:textbox>
                </v:shape>
                <v:shape id="Text Box 234" o:spid="_x0000_s1066" type="#_x0000_t202" style="position:absolute;left:1568450;top:2033905;width:476631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rPwt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LrPwtxgAAANwAAAAPAAAAAAAAAAAAAAAAAJcCAABkcnMv&#10;ZG93bnJldi54bWxQSwUGAAAAAAQABAD1AAAAigMAAAAA&#10;" filled="f" stroked="f">
                  <v:textbox style="mso-next-textbox:#Text Box 235" inset="0,0,0,0">
                    <w:txbxContent/>
                  </v:textbox>
                </v:shape>
                <v:shape id="Text Box 235" o:spid="_x0000_s1067" type="#_x0000_t202" style="position:absolute;left:91440;top:2281555;width:6243320;height:43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4Fm2xgAA&#10;ANwAAAAPAAAAZHJzL2Rvd25yZXYueG1sRI9Ba8JAFITvQv/D8gredFOl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k4Fm2xgAAANwAAAAPAAAAAAAAAAAAAAAAAJcCAABkcnMv&#10;ZG93bnJldi54bWxQSwUGAAAAAAQABAD1AAAAigMAAAAA&#10;" filled="f" stroked="f">
                  <v:textbox style="mso-next-textbox:#Text Box 236" inset="0,0,0,0">
                    <w:txbxContent/>
                  </v:textbox>
                </v:shape>
                <v:shape id="Text Box 236" o:spid="_x0000_s1068" type="#_x0000_t202" style="position:absolute;left:91440;top:2712085;width:6243320;height:6242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MsfBxQAA&#10;ANwAAAAPAAAAZHJzL2Rvd25yZXYueG1sRI9Ba8JAFITvBf/D8oTe6kYLoUZXEWlBKBRjPHh8Zp/J&#10;YvZtzK6a/vuuUPA4zMw3zHzZ20bcqPPGsYLxKAFBXDptuFKwL77ePkD4gKyxcUwKfsnDcjF4mWOm&#10;3Z1zuu1CJSKEfYYK6hDaTEpf1mTRj1xLHL2T6yyGKLtK6g7vEW4bOUmSVFo0HBdqbGldU3neXa2C&#10;1YHzT3P5OW7zU26KYprwd3pW6nXYr2YgAvXhGf5vb7SCy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yx8HFAAAA3AAAAA8AAAAAAAAAAAAAAAAAlwIAAGRycy9k&#10;b3ducmV2LnhtbFBLBQYAAAAABAAEAPUAAACJAwAAAAA=&#10;" filled="f" stroked="f">
                  <v:textbox style="mso-next-textbox:#Text Box 237" inset="0,0,0,0">
                    <w:txbxContent/>
                  </v:textbox>
                </v:shape>
                <v:shape id="Text Box 237" o:spid="_x0000_s1069" type="#_x0000_t202" style="position:absolute;left:91440;top:3335020;width:6243320;height:623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fmJaxgAA&#10;ANwAAAAPAAAAZHJzL2Rvd25yZXYueG1sRI9Ba8JAFITvhf6H5RW81U0VtKZZRUoLQkEa48HjM/uS&#10;LGbfptlV03/vFoQeh5n5hslWg23FhXpvHCt4GScgiEunDdcK9sXn8ysIH5A1to5JwS95WC0fHzJM&#10;tbtyTpddqEWEsE9RQRNCl0rpy4Ys+rHriKNXud5iiLKvpe7xGuG2lZMkmUmLhuNCgx29N1Sedmer&#10;YH3g/MP8bI/feZWbolgk/DU7KTV6GtZvIAIN4T98b2+0gsl0Dn9n4hG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7fmJaxgAAANwAAAAPAAAAAAAAAAAAAAAAAJcCAABkcnMv&#10;ZG93bnJldi54bWxQSwUGAAAAAAQABAD1AAAAigMAAAAA&#10;" filled="f" stroked="f">
                  <v:textbox style="mso-next-textbox:#Text Box 238" inset="0,0,0,0">
                    <w:txbxContent/>
                  </v:textbox>
                </v:shape>
                <v:shape id="Text Box 238" o:spid="_x0000_s1070" type="#_x0000_t202" style="position:absolute;left:91440;top:3957320;width:6243320;height:4965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4fYowQAA&#10;ANwAAAAPAAAAZHJzL2Rvd25yZXYueG1sRE9Ni8IwEL0v+B/CCN7WVAVZq1FEdkFYEGs9eBybsQ02&#10;k9pE7f57cxD2+Hjfi1Vna/Gg1hvHCkbDBARx4bThUsEx//n8AuEDssbaMSn4Iw+rZe9jgal2T87o&#10;cQiliCHsU1RQhdCkUvqiIot+6BriyF1cazFE2JZSt/iM4baW4ySZSouGY0OFDW0qKq6Hu1WwPnH2&#10;bW678z67ZCbPZwn/Tq9KDfrdeg4iUBf+xW/3VisYT+LaeC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uH2KMEAAADcAAAADwAAAAAAAAAAAAAAAACXAgAAZHJzL2Rvd25y&#10;ZXYueG1sUEsFBgAAAAAEAAQA9QAAAIUDAAAAAA==&#10;" filled="f" stroked="f">
                  <v:textbox style="mso-next-textbox:#Text Box 239" inset="0,0,0,0">
                    <w:txbxContent/>
                  </v:textbox>
                </v:shape>
                <v:shape id="Text Box 239" o:spid="_x0000_s1071" type="#_x0000_t202" style="position:absolute;left:91440;top:4452620;width:6243320;height:2489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VOzxAAA&#10;ANwAAAAPAAAAZHJzL2Rvd25yZXYueG1sRI9Ba8JAFITvgv9heYI33aggGl1FikJBKI3x0ONr9pks&#10;Zt+m2a3Gf98tCB6HmfmGWW87W4sbtd44VjAZJyCIC6cNlwrO+WG0AOEDssbaMSl4kIftpt9bY6rd&#10;nTO6nUIpIoR9igqqEJpUSl9UZNGPXUMcvYtrLYYo21LqFu8Rbms5TZK5tGg4LlTY0FtFxfX0axXs&#10;vjjbm5+P78/skpk8XyZ8nF+VGg663QpEoC68ws/2u1YwnS3h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a1Ts8QAAADc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1EFFABA1" wp14:editId="342EF3D8">
            <wp:simplePos x="0" y="0"/>
            <wp:positionH relativeFrom="page">
              <wp:posOffset>457201</wp:posOffset>
            </wp:positionH>
            <wp:positionV relativeFrom="page">
              <wp:posOffset>2098041</wp:posOffset>
            </wp:positionV>
            <wp:extent cx="1537720" cy="1153160"/>
            <wp:effectExtent l="152400" t="152400" r="164465" b="193040"/>
            <wp:wrapThrough wrapText="bothSides">
              <wp:wrapPolygon edited="0">
                <wp:start x="-1071" y="-2855"/>
                <wp:lineTo x="-2141" y="-1903"/>
                <wp:lineTo x="-2141" y="20934"/>
                <wp:lineTo x="-1428" y="24740"/>
                <wp:lineTo x="22840" y="24740"/>
                <wp:lineTo x="23554" y="20934"/>
                <wp:lineTo x="23554" y="5709"/>
                <wp:lineTo x="22483" y="-1427"/>
                <wp:lineTo x="22483" y="-2855"/>
                <wp:lineTo x="-1071" y="-2855"/>
              </wp:wrapPolygon>
            </wp:wrapThrough>
            <wp:docPr id="148" name="Picture 148" descr="Macintosh HD:private:var:folders:sb:l15vngr57q5_b9d44m8kx79w0000gp:T:TemporaryItems: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private:var:folders:sb:l15vngr57q5_b9d44m8kx79w0000gp:T:TemporaryItems:IMG_92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20" cy="1153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DDE">
        <w:rPr>
          <w:rFonts w:ascii="Times New Roman" w:eastAsia="Times New Roman" w:hAnsi="Times New Roman" w:cs="Times New Roman"/>
          <w:noProof/>
          <w:szCs w:val="20"/>
        </w:rPr>
        <w:drawing>
          <wp:anchor distT="0" distB="0" distL="114300" distR="114300" simplePos="0" relativeHeight="251806720" behindDoc="0" locked="0" layoutInCell="1" allowOverlap="1" wp14:anchorId="667A1D39" wp14:editId="084D63BD">
            <wp:simplePos x="0" y="0"/>
            <wp:positionH relativeFrom="page">
              <wp:posOffset>5588635</wp:posOffset>
            </wp:positionH>
            <wp:positionV relativeFrom="page">
              <wp:posOffset>1371600</wp:posOffset>
            </wp:positionV>
            <wp:extent cx="1726565" cy="1295400"/>
            <wp:effectExtent l="152400" t="152400" r="153035" b="177800"/>
            <wp:wrapThrough wrapText="bothSides">
              <wp:wrapPolygon edited="0">
                <wp:start x="-953" y="-2541"/>
                <wp:lineTo x="-1907" y="-1694"/>
                <wp:lineTo x="-1907" y="21176"/>
                <wp:lineTo x="-1271" y="24141"/>
                <wp:lineTo x="22561" y="24141"/>
                <wp:lineTo x="23197" y="19059"/>
                <wp:lineTo x="23197" y="5082"/>
                <wp:lineTo x="22243" y="-1271"/>
                <wp:lineTo x="22243" y="-2541"/>
                <wp:lineTo x="-953" y="-2541"/>
              </wp:wrapPolygon>
            </wp:wrapThrough>
            <wp:docPr id="224" name="Picture 224" descr="Macintosh HD:private:var:folders:sb:l15vngr57q5_b9d44m8kx79w0000gp:T:TemporaryItems:IMG_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Macintosh HD:private:var:folders:sb:l15vngr57q5_b9d44m8kx79w0000gp:T:TemporaryItems:IMG_92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206">
        <w:rPr>
          <w:rFonts w:ascii="Times New Roman" w:eastAsia="Times New Roman" w:hAnsi="Times New Roman" w:cs="Times New Roman"/>
          <w:noProof/>
          <w:szCs w:val="20"/>
        </w:rPr>
        <mc:AlternateContent>
          <mc:Choice Requires="wpg">
            <w:drawing>
              <wp:anchor distT="0" distB="0" distL="114300" distR="114300" simplePos="1" relativeHeight="251774976" behindDoc="0" locked="0" layoutInCell="1" allowOverlap="1" wp14:anchorId="10F6012D" wp14:editId="595C7683">
                <wp:simplePos x="800100" y="7658100"/>
                <wp:positionH relativeFrom="page">
                  <wp:posOffset>800100</wp:posOffset>
                </wp:positionH>
                <wp:positionV relativeFrom="page">
                  <wp:posOffset>7658100</wp:posOffset>
                </wp:positionV>
                <wp:extent cx="6286500" cy="1587500"/>
                <wp:effectExtent l="0" t="0" r="0" b="12700"/>
                <wp:wrapThrough wrapText="bothSides">
                  <wp:wrapPolygon edited="0">
                    <wp:start x="87" y="0"/>
                    <wp:lineTo x="87" y="21427"/>
                    <wp:lineTo x="21382" y="21427"/>
                    <wp:lineTo x="21382" y="0"/>
                    <wp:lineTo x="87" y="0"/>
                  </wp:wrapPolygon>
                </wp:wrapThrough>
                <wp:docPr id="246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1587500"/>
                          <a:chOff x="0" y="0"/>
                          <a:chExt cx="6286500" cy="15875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56" name="Text Box 156"/>
                        <wps:cNvSpPr txBox="1"/>
                        <wps:spPr>
                          <a:xfrm>
                            <a:off x="0" y="0"/>
                            <a:ext cx="6286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41"/>
                        <wps:cNvSpPr txBox="1"/>
                        <wps:spPr>
                          <a:xfrm>
                            <a:off x="747395" y="45720"/>
                            <a:ext cx="991235" cy="29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0">
                          <w:txbxContent>
                            <w:p w14:paraId="029A7935" w14:textId="26B80E65" w:rsidR="001C466B" w:rsidRPr="0061040A" w:rsidRDefault="001C466B" w:rsidP="00503F7F">
                              <w:pPr>
                                <w:spacing w:line="240" w:lineRule="auto"/>
                                <w:jc w:val="center"/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32"/>
                                  <w:szCs w:val="32"/>
                                </w:rPr>
                              </w:pP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32"/>
                                  <w:szCs w:val="32"/>
                                </w:rPr>
                                <w:t>Our</w:t>
                              </w:r>
                              <w:r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32"/>
                                  <w:szCs w:val="32"/>
                                </w:rPr>
                                <w:t xml:space="preserve"> Wiliìdeh W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32"/>
                                  <w:szCs w:val="32"/>
                                </w:rPr>
                                <w:t>ords:</w:t>
                              </w:r>
                            </w:p>
                            <w:p w14:paraId="1C49FBF0" w14:textId="793135AB" w:rsidR="001C466B" w:rsidRPr="0061040A" w:rsidRDefault="001C466B" w:rsidP="002372D1">
                              <w:pPr>
                                <w:spacing w:line="240" w:lineRule="auto"/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</w:pP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>Edaèk’ô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>Early Spring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 xml:space="preserve">Tåî mbehchîï  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>Dogsled</w:t>
                              </w:r>
                            </w:p>
                            <w:p w14:paraId="5B14AA5E" w14:textId="042AEA75" w:rsidR="001C466B" w:rsidRPr="0061040A" w:rsidRDefault="001C466B" w:rsidP="002372D1">
                              <w:pPr>
                                <w:spacing w:line="240" w:lineRule="auto"/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</w:pP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>Tålî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 xml:space="preserve">Dog 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 xml:space="preserve">Tåits’ò   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>Dog Blanket</w:t>
                              </w:r>
                            </w:p>
                            <w:p w14:paraId="698B0D39" w14:textId="31B463B7" w:rsidR="001C466B" w:rsidRPr="0061040A" w:rsidRDefault="001C466B" w:rsidP="002372D1">
                              <w:pPr>
                                <w:spacing w:line="240" w:lineRule="auto"/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</w:pP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>Kö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>Fire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>Mahsi Cho</w:t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</w:r>
                              <w:r w:rsidRPr="0061040A">
                                <w:rPr>
                                  <w:rFonts w:ascii="WinMac SILSophia Dene" w:hAnsi="WinMac SILSophia Dene"/>
                                  <w:color w:val="0E57C4" w:themeColor="background2" w:themeShade="80"/>
                                  <w:sz w:val="24"/>
                                </w:rPr>
                                <w:tab/>
                                <w:t xml:space="preserve">Thank you </w:t>
                              </w:r>
                            </w:p>
                            <w:p w14:paraId="1793BEB7" w14:textId="77777777" w:rsidR="001C466B" w:rsidRPr="002372D1" w:rsidRDefault="001C466B" w:rsidP="002372D1">
                              <w:pPr>
                                <w:spacing w:line="240" w:lineRule="auto"/>
                                <w:rPr>
                                  <w:rFonts w:ascii="WinMac SILSophia Dene" w:hAnsi="WinMac SILSophia Dene"/>
                                  <w:sz w:val="24"/>
                                </w:rPr>
                              </w:pPr>
                            </w:p>
                            <w:p w14:paraId="60FFF6F8" w14:textId="77777777" w:rsidR="001C466B" w:rsidRDefault="001C466B">
                              <w:pPr>
                                <w:rPr>
                                  <w:rFonts w:ascii="WinMac SILSophia Dene" w:hAnsi="WinMac SILSophia Dene"/>
                                  <w:sz w:val="32"/>
                                  <w:szCs w:val="32"/>
                                </w:rPr>
                              </w:pPr>
                            </w:p>
                            <w:p w14:paraId="2284F035" w14:textId="77777777" w:rsidR="001C466B" w:rsidRPr="002372D1" w:rsidRDefault="001C466B">
                              <w:pPr>
                                <w:rPr>
                                  <w:rFonts w:ascii="WinMac SILSophia Dene" w:hAnsi="WinMac SILSophia Dene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 Box 242"/>
                        <wps:cNvSpPr txBox="1"/>
                        <wps:spPr>
                          <a:xfrm>
                            <a:off x="3867150" y="45720"/>
                            <a:ext cx="2327910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43"/>
                        <wps:cNvSpPr txBox="1"/>
                        <wps:spPr>
                          <a:xfrm>
                            <a:off x="91440" y="461645"/>
                            <a:ext cx="61036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44"/>
                        <wps:cNvSpPr txBox="1"/>
                        <wps:spPr>
                          <a:xfrm>
                            <a:off x="91440" y="805815"/>
                            <a:ext cx="610362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 Box 245"/>
                        <wps:cNvSpPr txBox="1"/>
                        <wps:spPr>
                          <a:xfrm>
                            <a:off x="91440" y="1149350"/>
                            <a:ext cx="610362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0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6" o:spid="_x0000_s1072" style="position:absolute;margin-left:63pt;margin-top:603pt;width:495pt;height:125pt;z-index:251774976;mso-position-horizontal-relative:page;mso-position-vertical-relative:page" coordsize="6286500,1587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" mv:complextextbox="1">
                <v:shape id="Text Box 156" o:spid="_x0000_s1073" type="#_x0000_t202" style="position:absolute;width:6286500;height:158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tzSNwwAA&#10;ANwAAAAPAAAAZHJzL2Rvd25yZXYueG1sRE9Na8JAEL0X/A/LCL3pRqFpiK6hSis9pLTVHjwO2TEJ&#10;zc6G7Jqk/94VhN7m8T5nnY2mET11rrasYDGPQBAXVtdcKvg5vs0SEM4ja2wsk4I/cpBtJg9rTLUd&#10;+Jv6gy9FCGGXooLK+zaV0hUVGXRz2xIH7mw7gz7ArpS6wyGEm0YuoyiWBmsODRW2tKuo+D1cjALK&#10;R3P8SJ5f/ef2vI9OydeQ61Kpx+n4sgLhafT/4rv7XYf5TzHcngkXyM0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tzSNwwAAANwAAAAPAAAAAAAAAAAAAAAAAJcCAABkcnMvZG93&#10;bnJldi54bWxQSwUGAAAAAAQABAD1AAAAhwMAAAAA&#10;" mv:complextextbox="1" filled="f" stroked="f"/>
                <v:shape id="Text Box 241" o:spid="_x0000_s1074" type="#_x0000_t202" style="position:absolute;left:747395;top:45720;width:991235;height:290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3SzIxAAA&#10;ANwAAAAPAAAAZHJzL2Rvd25yZXYueG1sRI9Ba8JAFITvgv9heYI33SgiGl1FikJBKI3pocdn9pks&#10;Zt+m2a3Gf98tCB6HmfmGWW87W4sbtd44VjAZJyCIC6cNlwq+8sNoAcIHZI21Y1LwIA/bTb+3xlS7&#10;O2d0O4VSRAj7FBVUITSplL6oyKIfu4Y4ehfXWgxRtqXULd4j3NZymiRzadFwXKiwobeKiuvp1yrY&#10;fXO2Nz8f58/skpk8XyZ8nF+VGg663QpEoC68ws/2u1YwnU3g/0w8AnLz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90syMQAAADcAAAADwAAAAAAAAAAAAAAAACXAgAAZHJzL2Rv&#10;d25yZXYueG1sUEsFBgAAAAAEAAQA9QAAAIgDAAAAAA==&#10;" filled="f" stroked="f">
                  <v:textbox style="mso-next-textbox:#Text Box 242" inset="0,0,0,0">
                    <w:txbxContent>
                      <w:p w14:paraId="029A7935" w14:textId="26B80E65" w:rsidR="001C466B" w:rsidRPr="0061040A" w:rsidRDefault="001C466B" w:rsidP="00503F7F">
                        <w:pPr>
                          <w:spacing w:line="240" w:lineRule="auto"/>
                          <w:jc w:val="center"/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32"/>
                            <w:szCs w:val="32"/>
                          </w:rPr>
                        </w:pP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32"/>
                            <w:szCs w:val="32"/>
                          </w:rPr>
                          <w:t>Our</w:t>
                        </w:r>
                        <w:r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32"/>
                            <w:szCs w:val="32"/>
                          </w:rPr>
                          <w:t xml:space="preserve"> Wiliìdeh W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32"/>
                            <w:szCs w:val="32"/>
                          </w:rPr>
                          <w:t>ords:</w:t>
                        </w:r>
                      </w:p>
                      <w:p w14:paraId="1C49FBF0" w14:textId="793135AB" w:rsidR="001C466B" w:rsidRPr="0061040A" w:rsidRDefault="001C466B" w:rsidP="002372D1">
                        <w:pPr>
                          <w:spacing w:line="240" w:lineRule="auto"/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</w:pP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>Edaèk’ô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>Early Spring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 xml:space="preserve">Tåî mbehchîï  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>Dogsled</w:t>
                        </w:r>
                      </w:p>
                      <w:p w14:paraId="5B14AA5E" w14:textId="042AEA75" w:rsidR="001C466B" w:rsidRPr="0061040A" w:rsidRDefault="001C466B" w:rsidP="002372D1">
                        <w:pPr>
                          <w:spacing w:line="240" w:lineRule="auto"/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</w:pP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>Tålî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 xml:space="preserve">Dog 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 xml:space="preserve">Tåits’ò   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>Dog Blanket</w:t>
                        </w:r>
                      </w:p>
                      <w:p w14:paraId="698B0D39" w14:textId="31B463B7" w:rsidR="001C466B" w:rsidRPr="0061040A" w:rsidRDefault="001C466B" w:rsidP="002372D1">
                        <w:pPr>
                          <w:spacing w:line="240" w:lineRule="auto"/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</w:pP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>Kö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>Fire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>Mahsi Cho</w:t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</w:r>
                        <w:r w:rsidRPr="0061040A">
                          <w:rPr>
                            <w:rFonts w:ascii="WinMac SILSophia Dene" w:hAnsi="WinMac SILSophia Dene"/>
                            <w:color w:val="0E57C4" w:themeColor="background2" w:themeShade="80"/>
                            <w:sz w:val="24"/>
                          </w:rPr>
                          <w:tab/>
                          <w:t xml:space="preserve">Thank you </w:t>
                        </w:r>
                      </w:p>
                      <w:p w14:paraId="1793BEB7" w14:textId="77777777" w:rsidR="001C466B" w:rsidRPr="002372D1" w:rsidRDefault="001C466B" w:rsidP="002372D1">
                        <w:pPr>
                          <w:spacing w:line="240" w:lineRule="auto"/>
                          <w:rPr>
                            <w:rFonts w:ascii="WinMac SILSophia Dene" w:hAnsi="WinMac SILSophia Dene"/>
                            <w:sz w:val="24"/>
                          </w:rPr>
                        </w:pPr>
                      </w:p>
                      <w:p w14:paraId="60FFF6F8" w14:textId="77777777" w:rsidR="001C466B" w:rsidRDefault="001C466B">
                        <w:pPr>
                          <w:rPr>
                            <w:rFonts w:ascii="WinMac SILSophia Dene" w:hAnsi="WinMac SILSophia Dene"/>
                            <w:sz w:val="32"/>
                            <w:szCs w:val="32"/>
                          </w:rPr>
                        </w:pPr>
                      </w:p>
                      <w:p w14:paraId="2284F035" w14:textId="77777777" w:rsidR="001C466B" w:rsidRPr="002372D1" w:rsidRDefault="001C466B">
                        <w:pPr>
                          <w:rPr>
                            <w:rFonts w:ascii="WinMac SILSophia Dene" w:hAnsi="WinMac SILSophia Dene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242" o:spid="_x0000_s1075" type="#_x0000_t202" style="position:absolute;left:3867150;top:45720;width:2327910;height:4171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D7K/xQAA&#10;ANwAAAAPAAAAZHJzL2Rvd25yZXYueG1sRI9Ba8JAFITvBf/D8oTe6sZQpEZXEWlBKBRjPHh8Zp/J&#10;YvZtzK6a/vuuUPA4zMw3zHzZ20bcqPPGsYLxKAFBXDptuFKwL77ePkD4gKyxcUwKfsnDcjF4mWOm&#10;3Z1zuu1CJSKEfYYK6hDaTEpf1mTRj1xLHL2T6yyGKLtK6g7vEW4bmSbJRFo0HBdqbGldU3neXa2C&#10;1YHzT3P5OW7zU26KYprw9+Ss1OuwX81ABOrDM/zf3mgF6XsKjzPxCMjF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MPsr/FAAAA3AAAAA8AAAAAAAAAAAAAAAAAlwIAAGRycy9k&#10;b3ducmV2LnhtbFBLBQYAAAAABAAEAPUAAACJAwAAAAA=&#10;" filled="f" stroked="f">
                  <v:textbox style="mso-next-textbox:#Text Box 243" inset="0,0,0,0">
                    <w:txbxContent/>
                  </v:textbox>
                </v:shape>
                <v:shape id="Text Box 243" o:spid="_x0000_s1076" type="#_x0000_t202" style="position:absolute;left:91440;top:461645;width:610362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QxckxgAA&#10;ANwAAAAPAAAAZHJzL2Rvd25yZXYueG1sRI9Ba8JAFITvQv/D8gredFMtUtOsIqUFoVAa48HjM/uS&#10;LGbfptlV4793C4Ueh5n5hsnWg23FhXpvHCt4miYgiEunDdcK9sXH5AWED8gaW8ek4EYe1quHUYap&#10;dlfO6bILtYgQ9ikqaELoUil92ZBFP3UdcfQq11sMUfa11D1eI9y2cpYkC2nRcFxosKO3hsrT7mwV&#10;bA6cv5ufr+N3XuWmKJYJfy5OSo0fh80riEBD+A//tbdawex5Dr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cQxckxgAAANwAAAAPAAAAAAAAAAAAAAAAAJcCAABkcnMv&#10;ZG93bnJldi54bWxQSwUGAAAAAAQABAD1AAAAigMAAAAA&#10;" filled="f" stroked="f">
                  <v:textbox style="mso-next-textbox:#Text Box 244" inset="0,0,0,0">
                    <w:txbxContent/>
                  </v:textbox>
                </v:shape>
                <v:shape id="Text Box 244" o:spid="_x0000_s1077" type="#_x0000_t202" style="position:absolute;left:91440;top:805815;width:6103620;height:3448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qo9QxQAA&#10;ANwAAAAPAAAAZHJzL2Rvd25yZXYueG1sRI9Ba8JAFITvQv/D8gq9mU1FxKZuREoLBUGM6aHH1+wz&#10;WZJ9m2a3Gv+9Kwg9DjPzDbNaj7YTJxq8cazgOUlBEFdOG64VfJUf0yUIH5A1do5JwYU8rPOHyQoz&#10;7c5c0OkQahEh7DNU0ITQZ1L6qiGLPnE9cfSObrAYohxqqQc8R7jt5CxNF9Ki4bjQYE9vDVXt4c8q&#10;2Hxz8W5+dz/74liYsnxJebtolXp6HDevIAKN4T98b39qBbP5HG5n4hGQ+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Oqj1DFAAAA3AAAAA8AAAAAAAAAAAAAAAAAlwIAAGRycy9k&#10;b3ducmV2LnhtbFBLBQYAAAAABAAEAPUAAACJAwAAAAA=&#10;" filled="f" stroked="f">
                  <v:textbox style="mso-next-textbox:#Text Box 245" inset="0,0,0,0">
                    <w:txbxContent/>
                  </v:textbox>
                </v:shape>
                <v:shape id="Text Box 245" o:spid="_x0000_s1078" type="#_x0000_t202" style="position:absolute;left:91440;top:1149350;width:6103620;height:3454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5irLxgAA&#10;ANwAAAAPAAAAZHJzL2Rvd25yZXYueG1sRI9Ba8JAFITvQv/D8gredFOxUtOsIqUFoVAa48HjM/uS&#10;LGbfptlV4793C4Ueh5n5hsnWg23FhXpvHCt4miYgiEunDdcK9sXH5AWED8gaW8ek4EYe1quHUYap&#10;dlfO6bILtYgQ9ikqaELoUil92ZBFP3UdcfQq11sMUfa11D1eI9y2cpYkC2nRcFxosKO3hsrT7mwV&#10;bA6cv5ufr+N3XuWmKJYJfy5OSo0fh80riEBD+A//tbdawWz+DL9n4hGQq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85irLxgAAANwAAAAPAAAAAAAAAAAAAAAAAJcCAABkcnMv&#10;ZG93bnJldi54bWxQSwUGAAAAAAQABAD1AAAAig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B50206">
        <w:rPr>
          <w:rFonts w:ascii="Times New Roman" w:eastAsia="Times New Roman" w:hAnsi="Times New Roman" w:cs="Times New Roman"/>
          <w:noProof/>
          <w:szCs w:val="20"/>
        </w:rPr>
        <mc:AlternateContent>
          <mc:Choice Requires="wpg">
            <w:drawing>
              <wp:anchor distT="0" distB="0" distL="114300" distR="114300" simplePos="1" relativeHeight="251772928" behindDoc="0" locked="0" layoutInCell="1" allowOverlap="1" wp14:anchorId="32F69566" wp14:editId="4938E98F">
                <wp:simplePos x="1016000" y="723900"/>
                <wp:positionH relativeFrom="page">
                  <wp:posOffset>1016000</wp:posOffset>
                </wp:positionH>
                <wp:positionV relativeFrom="page">
                  <wp:posOffset>723900</wp:posOffset>
                </wp:positionV>
                <wp:extent cx="5600700" cy="838200"/>
                <wp:effectExtent l="0" t="0" r="0" b="0"/>
                <wp:wrapThrough wrapText="bothSides">
                  <wp:wrapPolygon edited="0">
                    <wp:start x="98" y="0"/>
                    <wp:lineTo x="98" y="20945"/>
                    <wp:lineTo x="21355" y="20945"/>
                    <wp:lineTo x="21355" y="0"/>
                    <wp:lineTo x="98" y="0"/>
                  </wp:wrapPolygon>
                </wp:wrapThrough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838200"/>
                          <a:chOff x="0" y="0"/>
                          <a:chExt cx="5600700" cy="83820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52" name="Text Box 152"/>
                        <wps:cNvSpPr txBox="1"/>
                        <wps:spPr>
                          <a:xfrm>
                            <a:off x="0" y="0"/>
                            <a:ext cx="56007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45720"/>
                            <a:ext cx="541782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78EEC56A" w14:textId="2979DBE9" w:rsidR="001C466B" w:rsidRPr="00D83F0E" w:rsidRDefault="001C466B" w:rsidP="002678C5">
                              <w:pPr>
                                <w:jc w:val="center"/>
                                <w:rPr>
                                  <w:rFonts w:ascii="Arial Black" w:hAnsi="Arial Black"/>
                                  <w:color w:val="0E57C4" w:themeColor="background2" w:themeShade="80"/>
                                  <w:sz w:val="48"/>
                                  <w:szCs w:val="48"/>
                                </w:rPr>
                              </w:pPr>
                              <w:r w:rsidRPr="00D83F0E">
                                <w:rPr>
                                  <w:rFonts w:ascii="Arial Black" w:hAnsi="Arial Black"/>
                                  <w:color w:val="0E57C4" w:themeColor="background2" w:themeShade="80"/>
                                  <w:sz w:val="48"/>
                                  <w:szCs w:val="48"/>
                                </w:rPr>
                                <w:t xml:space="preserve">At Dog </w:t>
                              </w:r>
                              <w:r>
                                <w:rPr>
                                  <w:rFonts w:ascii="Arial Black" w:hAnsi="Arial Black"/>
                                  <w:color w:val="0E57C4" w:themeColor="background2" w:themeShade="80"/>
                                  <w:sz w:val="48"/>
                                  <w:szCs w:val="48"/>
                                </w:rPr>
                                <w:t xml:space="preserve">and Dog Sledding </w:t>
                              </w:r>
                              <w:r w:rsidRPr="00D83F0E">
                                <w:rPr>
                                  <w:rFonts w:ascii="Arial Black" w:hAnsi="Arial Black"/>
                                  <w:color w:val="0E57C4" w:themeColor="background2" w:themeShade="80"/>
                                  <w:sz w:val="48"/>
                                  <w:szCs w:val="48"/>
                                </w:rPr>
                                <w:t>Camp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" o:spid="_x0000_s1079" style="position:absolute;margin-left:80pt;margin-top:57pt;width:441pt;height:66pt;z-index:251772928;mso-position-horizontal-relative:page;mso-position-vertical-relative:page" coordsize="5600700,838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" mv:complextextbox="1">
                <v:shape id="Text Box 152" o:spid="_x0000_s1080" type="#_x0000_t202" style="position:absolute;width:5600700;height:838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jDKOwgAA&#10;ANwAAAAPAAAAZHJzL2Rvd25yZXYueG1sRE9Li8IwEL4v+B/CCHvTVEG3VKOo6LIHF58Hj0MztsVm&#10;Upqsrf/eCMLe5uN7znTemlLcqXaFZQWDfgSCOLW64EzB+bTpxSCcR9ZYWiYFD3Iwn3U+ppho2/CB&#10;7kefiRDCLkEFufdVIqVLczLo+rYiDtzV1gZ9gHUmdY1NCDelHEbRWBosODTkWNEqp/R2/DMKaNua&#10;02/8tfa75fU7usT7ZqszpT677WICwlPr/8Vv948O80dDeD0TLpCz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uMMo7CAAAA3AAAAA8AAAAAAAAAAAAAAAAAlwIAAGRycy9kb3du&#10;cmV2LnhtbFBLBQYAAAAABAAEAPUAAACGAwAAAAA=&#10;" mv:complextextbox="1" filled="f" stroked="f"/>
                <v:shape id="Text Box 31" o:spid="_x0000_s1081" type="#_x0000_t202" style="position:absolute;left:91440;top:45720;width:5417820;height:643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inset="0,0,0,0">
                    <w:txbxContent>
                      <w:p w14:paraId="78EEC56A" w14:textId="2979DBE9" w:rsidR="001C466B" w:rsidRPr="00D83F0E" w:rsidRDefault="001C466B" w:rsidP="002678C5">
                        <w:pPr>
                          <w:jc w:val="center"/>
                          <w:rPr>
                            <w:rFonts w:ascii="Arial Black" w:hAnsi="Arial Black"/>
                            <w:color w:val="0E57C4" w:themeColor="background2" w:themeShade="80"/>
                            <w:sz w:val="48"/>
                            <w:szCs w:val="48"/>
                          </w:rPr>
                        </w:pPr>
                        <w:r w:rsidRPr="00D83F0E">
                          <w:rPr>
                            <w:rFonts w:ascii="Arial Black" w:hAnsi="Arial Black"/>
                            <w:color w:val="0E57C4" w:themeColor="background2" w:themeShade="80"/>
                            <w:sz w:val="48"/>
                            <w:szCs w:val="48"/>
                          </w:rPr>
                          <w:t xml:space="preserve">At Dog </w:t>
                        </w:r>
                        <w:r>
                          <w:rPr>
                            <w:rFonts w:ascii="Arial Black" w:hAnsi="Arial Black"/>
                            <w:color w:val="0E57C4" w:themeColor="background2" w:themeShade="80"/>
                            <w:sz w:val="48"/>
                            <w:szCs w:val="48"/>
                          </w:rPr>
                          <w:t xml:space="preserve">and Dog Sledding </w:t>
                        </w:r>
                        <w:r w:rsidRPr="00D83F0E">
                          <w:rPr>
                            <w:rFonts w:ascii="Arial Black" w:hAnsi="Arial Black"/>
                            <w:color w:val="0E57C4" w:themeColor="background2" w:themeShade="80"/>
                            <w:sz w:val="48"/>
                            <w:szCs w:val="48"/>
                          </w:rPr>
                          <w:t>Camp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p w14:paraId="3A7D49AA" w14:textId="65DAC020" w:rsidR="005A13F2" w:rsidRPr="005A13F2" w:rsidRDefault="00F23DAD" w:rsidP="005A13F2">
      <w:pPr>
        <w:rPr>
          <w:rFonts w:ascii="Times New Roman" w:eastAsia="Times New Roman" w:hAnsi="Times New Roman" w:cs="Times New Roman"/>
          <w:szCs w:val="20"/>
          <w:lang w:val="en-GB"/>
        </w:rPr>
      </w:pPr>
      <w:r>
        <w:lastRenderedPageBreak/>
        <w:br w:type="page"/>
      </w:r>
    </w:p>
    <w:p w14:paraId="5BD72096" w14:textId="3037BF10" w:rsidR="00EF6851" w:rsidRPr="00EF6851" w:rsidRDefault="00EF6851" w:rsidP="00EF6851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34979456" w14:textId="7CDB08E3" w:rsidR="00AA7BF7" w:rsidRPr="00AA7BF7" w:rsidRDefault="00AA7BF7" w:rsidP="00AA7BF7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2050AD73" w14:textId="715CD614" w:rsidR="00AA7BF7" w:rsidRPr="00AA7BF7" w:rsidRDefault="00AA7BF7" w:rsidP="00AA7BF7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663364A5" w14:textId="6D9E7BA7" w:rsidR="00AA7BF7" w:rsidRPr="00AA7BF7" w:rsidRDefault="00AA7BF7" w:rsidP="00AA7BF7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1BB25E5A" w14:textId="3A706805" w:rsidR="008054EA" w:rsidRPr="008054EA" w:rsidRDefault="008054EA" w:rsidP="008054EA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015E7FE4" w14:textId="4C3E3BCF" w:rsidR="008054EA" w:rsidRPr="008054EA" w:rsidRDefault="008054EA" w:rsidP="008054EA">
      <w:pPr>
        <w:rPr>
          <w:rFonts w:ascii="Times New Roman" w:eastAsia="Times New Roman" w:hAnsi="Times New Roman" w:cs="Times New Roman"/>
          <w:szCs w:val="20"/>
          <w:lang w:val="en-GB"/>
        </w:rPr>
      </w:pPr>
    </w:p>
    <w:p w14:paraId="0360CDA7" w14:textId="7D617E7D" w:rsidR="006C49DF" w:rsidRDefault="006C49DF" w:rsidP="000423E9">
      <w:pPr>
        <w:pStyle w:val="Subtitle"/>
        <w:jc w:val="both"/>
      </w:pPr>
    </w:p>
    <w:sectPr w:rsidR="006C49DF" w:rsidSect="007A18F0">
      <w:headerReference w:type="default" r:id="rId21"/>
      <w:footerReference w:type="default" r:id="rId22"/>
      <w:pgSz w:w="12240" w:h="15840"/>
      <w:pgMar w:top="720" w:right="720" w:bottom="720" w:left="720" w:header="720" w:footer="720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3A128A" w14:textId="77777777" w:rsidR="00B50206" w:rsidRDefault="00B50206" w:rsidP="00584409">
      <w:pPr>
        <w:spacing w:after="0" w:line="240" w:lineRule="auto"/>
      </w:pPr>
      <w:r>
        <w:separator/>
      </w:r>
    </w:p>
  </w:endnote>
  <w:endnote w:type="continuationSeparator" w:id="0">
    <w:p w14:paraId="774C7AA3" w14:textId="77777777" w:rsidR="00B50206" w:rsidRDefault="00B50206" w:rsidP="0058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WinMac SILSophia De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Wawati TC Regular">
    <w:panose1 w:val="040B0500000000000000"/>
    <w:charset w:val="00"/>
    <w:family w:val="auto"/>
    <w:pitch w:val="variable"/>
    <w:sig w:usb0="A00000FF" w:usb1="5889787B" w:usb2="00000016" w:usb3="00000000" w:csb0="0010000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A46EB5" w14:textId="77777777" w:rsidR="001C466B" w:rsidRDefault="001C466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C6302" wp14:editId="21BF1B05">
              <wp:simplePos x="0" y="0"/>
              <wp:positionH relativeFrom="page">
                <wp:posOffset>457200</wp:posOffset>
              </wp:positionH>
              <wp:positionV relativeFrom="page">
                <wp:posOffset>9334500</wp:posOffset>
              </wp:positionV>
              <wp:extent cx="6858000" cy="274320"/>
              <wp:effectExtent l="0" t="0" r="0" b="5080"/>
              <wp:wrapThrough wrapText="bothSides">
                <wp:wrapPolygon edited="0">
                  <wp:start x="160" y="0"/>
                  <wp:lineTo x="160" y="20000"/>
                  <wp:lineTo x="21360" y="20000"/>
                  <wp:lineTo x="21360" y="0"/>
                  <wp:lineTo x="160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6EA8D6" w14:textId="77777777" w:rsidR="001C466B" w:rsidRDefault="001C466B" w:rsidP="00584409">
                          <w:pPr>
                            <w:pStyle w:val="Footer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5020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" o:spid="_x0000_s1082" style="position:absolute;left:0;text-align:left;margin-left:36pt;margin-top:735pt;width:540pt;height:21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" filled="f" stroked="f" strokeweight="2pt">
              <v:textbox style="mso-next-textbox:#Text Box 20" inset=",0,,0">
                <w:txbxContent>
                  <w:p w14:paraId="4A6EA8D6" w14:textId="77777777" w:rsidR="001C466B" w:rsidRDefault="001C466B" w:rsidP="00584409">
                    <w:pPr>
                      <w:pStyle w:val="Footer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5020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B33C9" w14:textId="77777777" w:rsidR="00B50206" w:rsidRDefault="00B50206" w:rsidP="00584409">
      <w:pPr>
        <w:spacing w:after="0" w:line="240" w:lineRule="auto"/>
      </w:pPr>
      <w:r>
        <w:separator/>
      </w:r>
    </w:p>
  </w:footnote>
  <w:footnote w:type="continuationSeparator" w:id="0">
    <w:p w14:paraId="21235DD6" w14:textId="77777777" w:rsidR="00B50206" w:rsidRDefault="00B50206" w:rsidP="00584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304EA1" w14:textId="77777777" w:rsidR="001C466B" w:rsidRDefault="001C466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69DD7E" wp14:editId="7B630A3B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25400" t="25400" r="25400" b="25400"/>
              <wp:wrapThrough wrapText="bothSides">
                <wp:wrapPolygon edited="0">
                  <wp:start x="-80" y="-60"/>
                  <wp:lineTo x="-80" y="21600"/>
                  <wp:lineTo x="21600" y="21600"/>
                  <wp:lineTo x="21600" y="-60"/>
                  <wp:lineTo x="-80" y="-60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36pt;width:540pt;height:10in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" filled="f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CF3D34"/>
    <w:multiLevelType w:val="hybridMultilevel"/>
    <w:tmpl w:val="4C2C9B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87790"/>
    <w:multiLevelType w:val="hybridMultilevel"/>
    <w:tmpl w:val="62C0D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ShowStaticGuides" w:val="1"/>
  </w:docVars>
  <w:rsids>
    <w:rsidRoot w:val="008D6E57"/>
    <w:rsid w:val="000143FF"/>
    <w:rsid w:val="00034DDE"/>
    <w:rsid w:val="000411A7"/>
    <w:rsid w:val="000423E9"/>
    <w:rsid w:val="000452B7"/>
    <w:rsid w:val="00050DA5"/>
    <w:rsid w:val="00054A38"/>
    <w:rsid w:val="00070FA4"/>
    <w:rsid w:val="000934EA"/>
    <w:rsid w:val="000B3D22"/>
    <w:rsid w:val="000B4618"/>
    <w:rsid w:val="000C22C5"/>
    <w:rsid w:val="000C452F"/>
    <w:rsid w:val="000C4642"/>
    <w:rsid w:val="000D4F04"/>
    <w:rsid w:val="000E469E"/>
    <w:rsid w:val="000E656D"/>
    <w:rsid w:val="000F152C"/>
    <w:rsid w:val="001158F7"/>
    <w:rsid w:val="001362A6"/>
    <w:rsid w:val="00141E23"/>
    <w:rsid w:val="00144670"/>
    <w:rsid w:val="00157E55"/>
    <w:rsid w:val="00170ED9"/>
    <w:rsid w:val="00185893"/>
    <w:rsid w:val="00197CBB"/>
    <w:rsid w:val="001B44C0"/>
    <w:rsid w:val="001C466B"/>
    <w:rsid w:val="001E2E2A"/>
    <w:rsid w:val="001F3C4F"/>
    <w:rsid w:val="002026D2"/>
    <w:rsid w:val="00202A8F"/>
    <w:rsid w:val="00221B75"/>
    <w:rsid w:val="002372D1"/>
    <w:rsid w:val="00250FF3"/>
    <w:rsid w:val="00257414"/>
    <w:rsid w:val="00265AE0"/>
    <w:rsid w:val="002678C5"/>
    <w:rsid w:val="00284635"/>
    <w:rsid w:val="00286648"/>
    <w:rsid w:val="002A0805"/>
    <w:rsid w:val="002A5B11"/>
    <w:rsid w:val="002A5D84"/>
    <w:rsid w:val="002B2928"/>
    <w:rsid w:val="002B37DB"/>
    <w:rsid w:val="002C15E7"/>
    <w:rsid w:val="002E5181"/>
    <w:rsid w:val="002E65C1"/>
    <w:rsid w:val="00301B4C"/>
    <w:rsid w:val="0030437D"/>
    <w:rsid w:val="0032018A"/>
    <w:rsid w:val="00331142"/>
    <w:rsid w:val="00331B40"/>
    <w:rsid w:val="0033556C"/>
    <w:rsid w:val="00363E11"/>
    <w:rsid w:val="00372A73"/>
    <w:rsid w:val="003925B8"/>
    <w:rsid w:val="003927B0"/>
    <w:rsid w:val="00393FB0"/>
    <w:rsid w:val="003B1F0D"/>
    <w:rsid w:val="003D55C8"/>
    <w:rsid w:val="003E4B21"/>
    <w:rsid w:val="003F3083"/>
    <w:rsid w:val="00420991"/>
    <w:rsid w:val="00432EDB"/>
    <w:rsid w:val="004623CF"/>
    <w:rsid w:val="00494AF4"/>
    <w:rsid w:val="004D08C2"/>
    <w:rsid w:val="004D5D42"/>
    <w:rsid w:val="004E1D4A"/>
    <w:rsid w:val="004E3711"/>
    <w:rsid w:val="004F7108"/>
    <w:rsid w:val="00503F7F"/>
    <w:rsid w:val="00522F26"/>
    <w:rsid w:val="00530852"/>
    <w:rsid w:val="00562186"/>
    <w:rsid w:val="00564B5F"/>
    <w:rsid w:val="00571E8A"/>
    <w:rsid w:val="00577854"/>
    <w:rsid w:val="00577A29"/>
    <w:rsid w:val="00584409"/>
    <w:rsid w:val="00586401"/>
    <w:rsid w:val="005A13F2"/>
    <w:rsid w:val="005D2FE3"/>
    <w:rsid w:val="005F16B9"/>
    <w:rsid w:val="005F1EEC"/>
    <w:rsid w:val="005F28CF"/>
    <w:rsid w:val="005F6695"/>
    <w:rsid w:val="00602E7F"/>
    <w:rsid w:val="00605936"/>
    <w:rsid w:val="00606CD9"/>
    <w:rsid w:val="0061040A"/>
    <w:rsid w:val="00621CBB"/>
    <w:rsid w:val="006350FA"/>
    <w:rsid w:val="00635DFF"/>
    <w:rsid w:val="006458D4"/>
    <w:rsid w:val="0064662F"/>
    <w:rsid w:val="00661C91"/>
    <w:rsid w:val="0067137E"/>
    <w:rsid w:val="00676546"/>
    <w:rsid w:val="0068160A"/>
    <w:rsid w:val="00686C3C"/>
    <w:rsid w:val="00693BF0"/>
    <w:rsid w:val="006C49DF"/>
    <w:rsid w:val="006C5E7E"/>
    <w:rsid w:val="006D2184"/>
    <w:rsid w:val="006D49CF"/>
    <w:rsid w:val="006F0A1A"/>
    <w:rsid w:val="006F493E"/>
    <w:rsid w:val="00720CBC"/>
    <w:rsid w:val="00732123"/>
    <w:rsid w:val="00734D6A"/>
    <w:rsid w:val="00735245"/>
    <w:rsid w:val="00745E5D"/>
    <w:rsid w:val="00763C29"/>
    <w:rsid w:val="00774AA0"/>
    <w:rsid w:val="007774BF"/>
    <w:rsid w:val="00780AD3"/>
    <w:rsid w:val="007953F7"/>
    <w:rsid w:val="007A18F0"/>
    <w:rsid w:val="007A7BB8"/>
    <w:rsid w:val="007D2589"/>
    <w:rsid w:val="007E2556"/>
    <w:rsid w:val="008001CB"/>
    <w:rsid w:val="008054EA"/>
    <w:rsid w:val="008259B2"/>
    <w:rsid w:val="0085506A"/>
    <w:rsid w:val="008560A7"/>
    <w:rsid w:val="008709D6"/>
    <w:rsid w:val="00871E46"/>
    <w:rsid w:val="008B3941"/>
    <w:rsid w:val="008D6E57"/>
    <w:rsid w:val="008E7549"/>
    <w:rsid w:val="008F5F18"/>
    <w:rsid w:val="009315A0"/>
    <w:rsid w:val="0094465B"/>
    <w:rsid w:val="00960164"/>
    <w:rsid w:val="00967E5A"/>
    <w:rsid w:val="00976A90"/>
    <w:rsid w:val="0098210D"/>
    <w:rsid w:val="009A7B74"/>
    <w:rsid w:val="009B6444"/>
    <w:rsid w:val="009B79BA"/>
    <w:rsid w:val="009D260C"/>
    <w:rsid w:val="009E7245"/>
    <w:rsid w:val="00A0132C"/>
    <w:rsid w:val="00A06AF9"/>
    <w:rsid w:val="00A3244F"/>
    <w:rsid w:val="00A420DF"/>
    <w:rsid w:val="00A85675"/>
    <w:rsid w:val="00A87E70"/>
    <w:rsid w:val="00AA7BF7"/>
    <w:rsid w:val="00AB32F5"/>
    <w:rsid w:val="00AD168C"/>
    <w:rsid w:val="00AE7243"/>
    <w:rsid w:val="00AF2979"/>
    <w:rsid w:val="00AF2F68"/>
    <w:rsid w:val="00AF6B38"/>
    <w:rsid w:val="00B13181"/>
    <w:rsid w:val="00B15B70"/>
    <w:rsid w:val="00B50206"/>
    <w:rsid w:val="00B534BC"/>
    <w:rsid w:val="00B735FA"/>
    <w:rsid w:val="00B960F5"/>
    <w:rsid w:val="00BA713E"/>
    <w:rsid w:val="00BD7C9C"/>
    <w:rsid w:val="00BE1745"/>
    <w:rsid w:val="00C30A86"/>
    <w:rsid w:val="00C439C1"/>
    <w:rsid w:val="00C559A6"/>
    <w:rsid w:val="00C85CFB"/>
    <w:rsid w:val="00C87329"/>
    <w:rsid w:val="00C954C2"/>
    <w:rsid w:val="00CD4384"/>
    <w:rsid w:val="00D02F7C"/>
    <w:rsid w:val="00D0601A"/>
    <w:rsid w:val="00D0727D"/>
    <w:rsid w:val="00D13692"/>
    <w:rsid w:val="00D1632E"/>
    <w:rsid w:val="00D31394"/>
    <w:rsid w:val="00D33956"/>
    <w:rsid w:val="00D41C75"/>
    <w:rsid w:val="00D423A1"/>
    <w:rsid w:val="00D63EE5"/>
    <w:rsid w:val="00D737D5"/>
    <w:rsid w:val="00D7722B"/>
    <w:rsid w:val="00D83F0E"/>
    <w:rsid w:val="00D9094E"/>
    <w:rsid w:val="00D97CE3"/>
    <w:rsid w:val="00DB1929"/>
    <w:rsid w:val="00DB4195"/>
    <w:rsid w:val="00DB4975"/>
    <w:rsid w:val="00DB72B6"/>
    <w:rsid w:val="00DC1E3F"/>
    <w:rsid w:val="00DD7376"/>
    <w:rsid w:val="00E13BBE"/>
    <w:rsid w:val="00E16D4E"/>
    <w:rsid w:val="00E349CA"/>
    <w:rsid w:val="00E75EA4"/>
    <w:rsid w:val="00E8368C"/>
    <w:rsid w:val="00E86752"/>
    <w:rsid w:val="00E9455E"/>
    <w:rsid w:val="00EB0969"/>
    <w:rsid w:val="00EB26B4"/>
    <w:rsid w:val="00EB5C3C"/>
    <w:rsid w:val="00ED3422"/>
    <w:rsid w:val="00EF6851"/>
    <w:rsid w:val="00F0371B"/>
    <w:rsid w:val="00F23DAD"/>
    <w:rsid w:val="00F419AF"/>
    <w:rsid w:val="00F70497"/>
    <w:rsid w:val="00F73EBE"/>
    <w:rsid w:val="00F76295"/>
    <w:rsid w:val="00F77328"/>
    <w:rsid w:val="00F9723B"/>
    <w:rsid w:val="00FA19F5"/>
    <w:rsid w:val="00F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EE01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9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BF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629DD1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629DD1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629DD1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629DD1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629DD1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629DD1" w:themeColor="accen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5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unhideWhenUsed/>
    <w:rsid w:val="00D060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142"/>
    <w:rPr>
      <w:color w:val="9454C3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9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4BF"/>
    <w:pPr>
      <w:spacing w:after="200" w:line="288" w:lineRule="auto"/>
    </w:pPr>
    <w:rPr>
      <w:sz w:val="20"/>
    </w:rPr>
  </w:style>
  <w:style w:type="paragraph" w:styleId="Heading1">
    <w:name w:val="heading 1"/>
    <w:basedOn w:val="Normal"/>
    <w:link w:val="Heading1Char"/>
    <w:uiPriority w:val="9"/>
    <w:qFormat/>
    <w:rsid w:val="00250FF3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E9455E"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250FF3"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9"/>
    <w:rsid w:val="00DA44BF"/>
    <w:rPr>
      <w:color w:val="FFFFFF" w:themeColor="background1"/>
      <w:kern w:val="28"/>
      <w:sz w:val="72"/>
      <w:szCs w:val="72"/>
    </w:rPr>
  </w:style>
  <w:style w:type="paragraph" w:styleId="Subtitle">
    <w:name w:val="Subtitle"/>
    <w:basedOn w:val="Normal"/>
    <w:link w:val="SubtitleChar"/>
    <w:uiPriority w:val="9"/>
    <w:qFormat/>
    <w:rsid w:val="00250FF3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ubtitleChar">
    <w:name w:val="Subtitle Char"/>
    <w:basedOn w:val="DefaultParagraphFont"/>
    <w:link w:val="Subtitle"/>
    <w:uiPriority w:val="9"/>
    <w:rsid w:val="00DA44BF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50FF3"/>
    <w:rPr>
      <w:rFonts w:asciiTheme="majorHAnsi" w:eastAsiaTheme="majorEastAsia" w:hAnsiTheme="majorHAnsi" w:cstheme="majorBidi"/>
      <w:bCs/>
      <w:color w:val="629DD1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9455E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Footer">
    <w:name w:val="footer"/>
    <w:basedOn w:val="Normal"/>
    <w:link w:val="FooterChar"/>
    <w:uiPriority w:val="99"/>
    <w:unhideWhenUsed/>
    <w:qFormat/>
    <w:rsid w:val="008709D6"/>
    <w:pPr>
      <w:tabs>
        <w:tab w:val="center" w:pos="4320"/>
        <w:tab w:val="right" w:pos="8640"/>
      </w:tabs>
      <w:spacing w:after="0" w:line="240" w:lineRule="auto"/>
      <w:jc w:val="center"/>
    </w:pPr>
    <w:rPr>
      <w:color w:val="629DD1" w:themeColor="accent1"/>
      <w:sz w:val="18"/>
    </w:rPr>
  </w:style>
  <w:style w:type="paragraph" w:styleId="Signature">
    <w:name w:val="Signature"/>
    <w:basedOn w:val="Normal"/>
    <w:link w:val="SignatureChar"/>
    <w:uiPriority w:val="9"/>
    <w:unhideWhenUsed/>
    <w:qFormat/>
    <w:rsid w:val="00286648"/>
    <w:pPr>
      <w:spacing w:after="0" w:line="240" w:lineRule="auto"/>
    </w:pPr>
    <w:rPr>
      <w:rFonts w:ascii="Brush Script MT Italic" w:hAnsi="Brush Script MT Italic"/>
      <w:color w:val="629DD1" w:themeColor="accent1"/>
      <w:sz w:val="72"/>
      <w:szCs w:val="60"/>
    </w:rPr>
  </w:style>
  <w:style w:type="character" w:customStyle="1" w:styleId="SignatureChar">
    <w:name w:val="Signature Char"/>
    <w:basedOn w:val="DefaultParagraphFont"/>
    <w:link w:val="Signature"/>
    <w:uiPriority w:val="9"/>
    <w:rsid w:val="00DA44BF"/>
    <w:rPr>
      <w:rFonts w:ascii="Brush Script MT Italic" w:hAnsi="Brush Script MT Italic"/>
      <w:color w:val="629DD1" w:themeColor="accent1"/>
      <w:sz w:val="72"/>
      <w:szCs w:val="60"/>
    </w:rPr>
  </w:style>
  <w:style w:type="paragraph" w:styleId="Caption">
    <w:name w:val="caption"/>
    <w:basedOn w:val="Normal"/>
    <w:next w:val="Normal"/>
    <w:uiPriority w:val="9"/>
    <w:qFormat/>
    <w:rsid w:val="00577A29"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709D6"/>
    <w:rPr>
      <w:color w:val="629DD1" w:themeColor="accent1"/>
      <w:sz w:val="18"/>
    </w:rPr>
  </w:style>
  <w:style w:type="paragraph" w:styleId="Header">
    <w:name w:val="header"/>
    <w:basedOn w:val="Normal"/>
    <w:link w:val="HeaderChar"/>
    <w:uiPriority w:val="99"/>
    <w:unhideWhenUsed/>
    <w:qFormat/>
    <w:rsid w:val="00DA44BF"/>
    <w:pPr>
      <w:tabs>
        <w:tab w:val="center" w:pos="4320"/>
        <w:tab w:val="right" w:pos="8640"/>
      </w:tabs>
      <w:spacing w:after="0" w:line="240" w:lineRule="auto"/>
    </w:pPr>
    <w:rPr>
      <w:color w:val="629DD1" w:themeColor="accent1"/>
    </w:rPr>
  </w:style>
  <w:style w:type="character" w:customStyle="1" w:styleId="HeaderChar">
    <w:name w:val="Header Char"/>
    <w:basedOn w:val="DefaultParagraphFont"/>
    <w:link w:val="Header"/>
    <w:uiPriority w:val="99"/>
    <w:rsid w:val="00DA44BF"/>
    <w:rPr>
      <w:color w:val="629DD1" w:themeColor="accent1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54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54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unhideWhenUsed/>
    <w:rsid w:val="00D060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1142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5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Miscellaneous:Family%20Update.dotx" TargetMode="External"/></Relationships>
</file>

<file path=word/theme/theme1.xml><?xml version="1.0" encoding="utf-8"?>
<a:theme xmlns:a="http://schemas.openxmlformats.org/drawingml/2006/main" name="Family Updat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Family Update.dotx</Template>
  <TotalTime>51</TotalTime>
  <Pages>3</Pages>
  <Words>5</Words>
  <Characters>31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 Whitford</dc:creator>
  <cp:keywords/>
  <dc:description/>
  <cp:lastModifiedBy>YCS</cp:lastModifiedBy>
  <cp:revision>7</cp:revision>
  <cp:lastPrinted>2020-03-13T16:28:00Z</cp:lastPrinted>
  <dcterms:created xsi:type="dcterms:W3CDTF">2020-03-11T19:53:00Z</dcterms:created>
  <dcterms:modified xsi:type="dcterms:W3CDTF">2020-03-13T16:33:00Z</dcterms:modified>
  <cp:category/>
</cp:coreProperties>
</file>