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FEE93" w14:textId="5B05224D" w:rsidR="005F16B9" w:rsidRPr="005F16B9" w:rsidRDefault="003B0DFD" w:rsidP="005F16B9">
      <w:pPr>
        <w:spacing w:after="0" w:line="240" w:lineRule="auto"/>
        <w:rPr>
          <w:rFonts w:ascii="Times New Roman" w:eastAsia="Times New Roman" w:hAnsi="Times New Roman" w:cs="Times New Roman"/>
          <w:szCs w:val="20"/>
          <w:lang w:val="en-GB"/>
        </w:rPr>
      </w:pPr>
      <w:bookmarkStart w:id="0" w:name="_GoBack"/>
      <w:bookmarkEnd w:id="0"/>
      <w:r>
        <w:rPr>
          <w:noProof/>
        </w:rPr>
        <w:drawing>
          <wp:anchor distT="0" distB="0" distL="114300" distR="114300" simplePos="0" relativeHeight="251736064" behindDoc="0" locked="0" layoutInCell="1" allowOverlap="1" wp14:anchorId="57A002FB" wp14:editId="159AB480">
            <wp:simplePos x="0" y="0"/>
            <wp:positionH relativeFrom="page">
              <wp:posOffset>777874</wp:posOffset>
            </wp:positionH>
            <wp:positionV relativeFrom="page">
              <wp:posOffset>2552700</wp:posOffset>
            </wp:positionV>
            <wp:extent cx="1994413" cy="1497330"/>
            <wp:effectExtent l="152400" t="228600" r="139700" b="229870"/>
            <wp:wrapThrough wrapText="bothSides">
              <wp:wrapPolygon edited="0">
                <wp:start x="19041" y="-867"/>
                <wp:lineTo x="2946" y="-5816"/>
                <wp:lineTo x="1813" y="-150"/>
                <wp:lineTo x="218" y="-716"/>
                <wp:lineTo x="-1516" y="10803"/>
                <wp:lineTo x="-452" y="11180"/>
                <wp:lineTo x="-1373" y="15783"/>
                <wp:lineTo x="-256" y="17317"/>
                <wp:lineTo x="-166" y="21140"/>
                <wp:lineTo x="2227" y="21989"/>
                <wp:lineTo x="2634" y="21375"/>
                <wp:lineTo x="11178" y="21371"/>
                <wp:lineTo x="21617" y="19006"/>
                <wp:lineTo x="21700" y="76"/>
                <wp:lineTo x="19041" y="-867"/>
              </wp:wrapPolygon>
            </wp:wrapThrough>
            <wp:docPr id="175" name="Picture 175" descr="Macintosh HD:private:var:folders:sb:l15vngr57q5_b9d44m8kx79w0000gp:T:TemporaryItems: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private:var:folders:sb:l15vngr57q5_b9d44m8kx79w0000gp:T:TemporaryItems:IMG_80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05325">
                      <a:off x="0" y="0"/>
                      <a:ext cx="1994413" cy="1497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5A82E49D" wp14:editId="2E009188">
            <wp:simplePos x="0" y="0"/>
            <wp:positionH relativeFrom="page">
              <wp:posOffset>5147310</wp:posOffset>
            </wp:positionH>
            <wp:positionV relativeFrom="page">
              <wp:posOffset>2552700</wp:posOffset>
            </wp:positionV>
            <wp:extent cx="1996440" cy="1497330"/>
            <wp:effectExtent l="0" t="0" r="10160" b="1270"/>
            <wp:wrapThrough wrapText="bothSides">
              <wp:wrapPolygon edited="0">
                <wp:start x="1099" y="0"/>
                <wp:lineTo x="0" y="366"/>
                <wp:lineTo x="0" y="21252"/>
                <wp:lineTo x="1099" y="21252"/>
                <wp:lineTo x="20336" y="21252"/>
                <wp:lineTo x="21435" y="21252"/>
                <wp:lineTo x="21435" y="366"/>
                <wp:lineTo x="20336" y="0"/>
                <wp:lineTo x="1099" y="0"/>
              </wp:wrapPolygon>
            </wp:wrapThrough>
            <wp:docPr id="174" name="Picture 174" descr="Macintosh HD:private:var:folders:sb:l15vngr57q5_b9d44m8kx79w0000gp:T:TemporaryItems:IMG_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private:var:folders:sb:l15vngr57q5_b9d44m8kx79w0000gp:T:TemporaryItems:IMG_80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6440" cy="1497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7953">
        <w:rPr>
          <w:noProof/>
        </w:rPr>
        <mc:AlternateContent>
          <mc:Choice Requires="wpg">
            <w:drawing>
              <wp:anchor distT="0" distB="0" distL="114300" distR="114300" simplePos="0" relativeHeight="251680768" behindDoc="0" locked="0" layoutInCell="1" allowOverlap="1" wp14:anchorId="6F01B7E4" wp14:editId="5048A7D6">
                <wp:simplePos x="0" y="0"/>
                <wp:positionH relativeFrom="page">
                  <wp:posOffset>711200</wp:posOffset>
                </wp:positionH>
                <wp:positionV relativeFrom="page">
                  <wp:posOffset>2461260</wp:posOffset>
                </wp:positionV>
                <wp:extent cx="6523355" cy="6608445"/>
                <wp:effectExtent l="0" t="0" r="0" b="20955"/>
                <wp:wrapThrough wrapText="bothSides">
                  <wp:wrapPolygon edited="0">
                    <wp:start x="84" y="0"/>
                    <wp:lineTo x="84" y="21585"/>
                    <wp:lineTo x="21447" y="21585"/>
                    <wp:lineTo x="21447" y="0"/>
                    <wp:lineTo x="84" y="0"/>
                  </wp:wrapPolygon>
                </wp:wrapThrough>
                <wp:docPr id="30" name="Group 30"/>
                <wp:cNvGraphicFramePr/>
                <a:graphic xmlns:a="http://schemas.openxmlformats.org/drawingml/2006/main">
                  <a:graphicData uri="http://schemas.microsoft.com/office/word/2010/wordprocessingGroup">
                    <wpg:wgp>
                      <wpg:cNvGrpSpPr/>
                      <wpg:grpSpPr>
                        <a:xfrm>
                          <a:off x="0" y="0"/>
                          <a:ext cx="6523355" cy="6608445"/>
                          <a:chOff x="0" y="0"/>
                          <a:chExt cx="6523355" cy="6608445"/>
                        </a:xfrm>
                        <a:extLst>
                          <a:ext uri="{0CCBE362-F206-4b92-989A-16890622DB6E}">
                            <ma14:wrappingTextBoxFlag xmlns:ma14="http://schemas.microsoft.com/office/mac/drawingml/2011/main" val="1"/>
                          </a:ext>
                        </a:extLst>
                      </wpg:grpSpPr>
                      <wps:wsp>
                        <wps:cNvPr id="11" name="Text Box 11"/>
                        <wps:cNvSpPr txBox="1"/>
                        <wps:spPr>
                          <a:xfrm>
                            <a:off x="0" y="0"/>
                            <a:ext cx="6523355" cy="6608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 name="Text Box 2"/>
                        <wps:cNvSpPr txBox="1"/>
                        <wps:spPr>
                          <a:xfrm>
                            <a:off x="2045335" y="0"/>
                            <a:ext cx="2276475" cy="196215"/>
                          </a:xfrm>
                          <a:prstGeom prst="rect">
                            <a:avLst/>
                          </a:prstGeom>
                          <a:noFill/>
                          <a:ln>
                            <a:noFill/>
                          </a:ln>
                          <a:effectLst/>
                          <a:extLst>
                            <a:ext uri="{C572A759-6A51-4108-AA02-DFA0A04FC94B}">
                              <ma14:wrappingTextBoxFlag xmlns:ma14="http://schemas.microsoft.com/office/mac/drawingml/2011/main"/>
                            </a:ext>
                          </a:extLst>
                        </wps:spPr>
                        <wps:txbx id="1">
                          <w:txbxContent>
                            <w:p w14:paraId="51FAB4A9" w14:textId="5AAFEDE5" w:rsidR="002606DA" w:rsidRPr="00023ACA" w:rsidRDefault="002606DA" w:rsidP="00026407">
                              <w:pPr>
                                <w:rPr>
                                  <w:sz w:val="22"/>
                                  <w:szCs w:val="22"/>
                                </w:rPr>
                              </w:pPr>
                              <w:r w:rsidRPr="00023ACA">
                                <w:rPr>
                                  <w:sz w:val="22"/>
                                  <w:szCs w:val="22"/>
                                </w:rPr>
                                <w:t xml:space="preserve"> September and October are the months of </w:t>
                              </w:r>
                              <w:r w:rsidRPr="00023ACA">
                                <w:rPr>
                                  <w:rFonts w:ascii="WinMac SILSophia Dene" w:hAnsi="WinMac SILSophia Dene"/>
                                  <w:sz w:val="22"/>
                                  <w:szCs w:val="22"/>
                                </w:rPr>
                                <w:t xml:space="preserve">Xat’ô </w:t>
                              </w:r>
                              <w:r w:rsidRPr="00023ACA">
                                <w:rPr>
                                  <w:sz w:val="22"/>
                                  <w:szCs w:val="22"/>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2606DA" w:rsidRPr="00023ACA" w:rsidRDefault="002606DA" w:rsidP="00026407">
                              <w:pPr>
                                <w:ind w:firstLine="720"/>
                                <w:rPr>
                                  <w:sz w:val="22"/>
                                  <w:szCs w:val="22"/>
                                </w:rPr>
                              </w:pPr>
                              <w:r w:rsidRPr="00023ACA">
                                <w:rPr>
                                  <w:sz w:val="22"/>
                                  <w:szCs w:val="22"/>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2606DA" w:rsidRPr="00023ACA" w:rsidRDefault="002606DA" w:rsidP="008A6590">
                              <w:pPr>
                                <w:ind w:firstLine="720"/>
                                <w:rPr>
                                  <w:sz w:val="22"/>
                                  <w:szCs w:val="22"/>
                                </w:rPr>
                              </w:pPr>
                              <w:r w:rsidRPr="00023ACA">
                                <w:rPr>
                                  <w:sz w:val="22"/>
                                  <w:szCs w:val="22"/>
                                </w:rPr>
                                <w:t xml:space="preserve">When harvesting plants and medicines, it is important to leave an offering such as matches or tobacco to show gratitude for the gift of the plant.  </w:t>
                              </w:r>
                            </w:p>
                            <w:p w14:paraId="10A9166E" w14:textId="76077995" w:rsidR="002606DA" w:rsidRPr="00023ACA" w:rsidRDefault="002606DA" w:rsidP="008A6590">
                              <w:pPr>
                                <w:ind w:firstLine="720"/>
                                <w:rPr>
                                  <w:sz w:val="22"/>
                                  <w:szCs w:val="22"/>
                                </w:rPr>
                              </w:pPr>
                              <w:r w:rsidRPr="00023ACA">
                                <w:rPr>
                                  <w:sz w:val="22"/>
                                  <w:szCs w:val="22"/>
                                </w:rPr>
                                <w:t xml:space="preserve">Fall is a beautiful time of year in Denedeh.  We are grateful for all the land provides. </w:t>
                              </w:r>
                            </w:p>
                            <w:p w14:paraId="2EBEA3FD" w14:textId="77777777" w:rsidR="002606DA" w:rsidRPr="00023ACA" w:rsidRDefault="002606DA" w:rsidP="008A6590">
                              <w:pPr>
                                <w:ind w:firstLine="720"/>
                                <w:rPr>
                                  <w:sz w:val="22"/>
                                  <w:szCs w:val="22"/>
                                </w:rPr>
                              </w:pPr>
                            </w:p>
                            <w:p w14:paraId="1BC6B76B" w14:textId="77777777" w:rsidR="002606DA" w:rsidRPr="00023ACA" w:rsidRDefault="002606DA" w:rsidP="00F77328">
                              <w:pPr>
                                <w:rPr>
                                  <w:sz w:val="22"/>
                                  <w:szCs w:val="22"/>
                                </w:rPr>
                              </w:pPr>
                            </w:p>
                            <w:p w14:paraId="695A18D2" w14:textId="25358B6C" w:rsidR="002606DA" w:rsidRPr="00023ACA" w:rsidRDefault="002606DA"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45" name="Picture 14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0" name="Picture 150"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1" name="Picture 151"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2606DA" w:rsidRPr="00023ACA" w:rsidRDefault="002606DA"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44" name="Picture 14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2095500" y="194945"/>
                            <a:ext cx="2226310" cy="23939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2148205" y="433070"/>
                            <a:ext cx="2173605" cy="19621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199005" y="628015"/>
                            <a:ext cx="2122805" cy="19558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249805" y="822325"/>
                            <a:ext cx="2072005" cy="19621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2287905" y="1017270"/>
                            <a:ext cx="2033905" cy="19558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113915" y="1211580"/>
                            <a:ext cx="2207895" cy="19621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689100" y="1406525"/>
                            <a:ext cx="2632710" cy="19558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167130" y="1600835"/>
                            <a:ext cx="5264785" cy="32321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922780"/>
                            <a:ext cx="6340475" cy="19621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117725"/>
                            <a:ext cx="4484370" cy="19558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312035"/>
                            <a:ext cx="4484370" cy="19621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506980"/>
                            <a:ext cx="4484370" cy="19558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701290"/>
                            <a:ext cx="4484370" cy="19621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896235"/>
                            <a:ext cx="4484370" cy="322580"/>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217545"/>
                            <a:ext cx="4484370" cy="196215"/>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412490"/>
                            <a:ext cx="4484370" cy="195580"/>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606800"/>
                            <a:ext cx="6340475" cy="32321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928745"/>
                            <a:ext cx="6340475" cy="322580"/>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4250055"/>
                            <a:ext cx="33655" cy="323215"/>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4572000"/>
                            <a:ext cx="33655" cy="322580"/>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26" style="position:absolute;margin-left:56pt;margin-top:193.8pt;width:513.65pt;height:520.35pt;z-index:251680768;mso-position-horizontal-relative:page;mso-position-vertical-relative:page" coordsize="6523355,6608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" mv:complextextbox="1">
                <v:shapetype id="_x0000_t202" coordsize="21600,21600" o:spt="202" path="m0,0l0,21600,21600,21600,21600,0xe">
                  <v:stroke joinstyle="miter"/>
                  <v:path gradientshapeok="t" o:connecttype="rect"/>
                </v:shapetype>
                <v:shape id="Text Box 11" o:spid="_x0000_s1027" type="#_x0000_t202" style="position:absolute;width:6523355;height:660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Text Box 2" o:spid="_x0000_s1028" type="#_x0000_t202" style="position:absolute;left:2045335;width:227647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51FAB4A9" w14:textId="5AAFEDE5" w:rsidR="002606DA" w:rsidRPr="00023ACA" w:rsidRDefault="002606DA" w:rsidP="00026407">
                        <w:pPr>
                          <w:rPr>
                            <w:sz w:val="22"/>
                            <w:szCs w:val="22"/>
                          </w:rPr>
                        </w:pPr>
                        <w:r w:rsidRPr="00023ACA">
                          <w:rPr>
                            <w:sz w:val="22"/>
                            <w:szCs w:val="22"/>
                          </w:rPr>
                          <w:t xml:space="preserve"> September and October are the months of </w:t>
                        </w:r>
                        <w:r w:rsidRPr="00023ACA">
                          <w:rPr>
                            <w:rFonts w:ascii="WinMac SILSophia Dene" w:hAnsi="WinMac SILSophia Dene"/>
                            <w:sz w:val="22"/>
                            <w:szCs w:val="22"/>
                          </w:rPr>
                          <w:t xml:space="preserve">Xat’ô </w:t>
                        </w:r>
                        <w:r w:rsidRPr="00023ACA">
                          <w:rPr>
                            <w:sz w:val="22"/>
                            <w:szCs w:val="22"/>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2606DA" w:rsidRPr="00023ACA" w:rsidRDefault="002606DA" w:rsidP="00026407">
                        <w:pPr>
                          <w:ind w:firstLine="720"/>
                          <w:rPr>
                            <w:sz w:val="22"/>
                            <w:szCs w:val="22"/>
                          </w:rPr>
                        </w:pPr>
                        <w:r w:rsidRPr="00023ACA">
                          <w:rPr>
                            <w:sz w:val="22"/>
                            <w:szCs w:val="22"/>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2606DA" w:rsidRPr="00023ACA" w:rsidRDefault="002606DA" w:rsidP="008A6590">
                        <w:pPr>
                          <w:ind w:firstLine="720"/>
                          <w:rPr>
                            <w:sz w:val="22"/>
                            <w:szCs w:val="22"/>
                          </w:rPr>
                        </w:pPr>
                        <w:r w:rsidRPr="00023ACA">
                          <w:rPr>
                            <w:sz w:val="22"/>
                            <w:szCs w:val="22"/>
                          </w:rPr>
                          <w:t xml:space="preserve">When harvesting plants and medicines, it is important to leave an offering such as matches or tobacco to show gratitude for the gift of the plant.  </w:t>
                        </w:r>
                      </w:p>
                      <w:p w14:paraId="10A9166E" w14:textId="76077995" w:rsidR="002606DA" w:rsidRPr="00023ACA" w:rsidRDefault="002606DA" w:rsidP="008A6590">
                        <w:pPr>
                          <w:ind w:firstLine="720"/>
                          <w:rPr>
                            <w:sz w:val="22"/>
                            <w:szCs w:val="22"/>
                          </w:rPr>
                        </w:pPr>
                        <w:r w:rsidRPr="00023ACA">
                          <w:rPr>
                            <w:sz w:val="22"/>
                            <w:szCs w:val="22"/>
                          </w:rPr>
                          <w:t xml:space="preserve">Fall is a beautiful time of year in Denedeh.  We are grateful for all the land provides. </w:t>
                        </w:r>
                      </w:p>
                      <w:p w14:paraId="2EBEA3FD" w14:textId="77777777" w:rsidR="002606DA" w:rsidRPr="00023ACA" w:rsidRDefault="002606DA" w:rsidP="008A6590">
                        <w:pPr>
                          <w:ind w:firstLine="720"/>
                          <w:rPr>
                            <w:sz w:val="22"/>
                            <w:szCs w:val="22"/>
                          </w:rPr>
                        </w:pPr>
                      </w:p>
                      <w:p w14:paraId="1BC6B76B" w14:textId="77777777" w:rsidR="002606DA" w:rsidRPr="00023ACA" w:rsidRDefault="002606DA" w:rsidP="00F77328">
                        <w:pPr>
                          <w:rPr>
                            <w:sz w:val="22"/>
                            <w:szCs w:val="22"/>
                          </w:rPr>
                        </w:pPr>
                      </w:p>
                      <w:p w14:paraId="695A18D2" w14:textId="25358B6C" w:rsidR="002606DA" w:rsidRPr="00023ACA" w:rsidRDefault="002606DA"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45" name="Picture 14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0" name="Picture 150"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1" name="Picture 151"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2606DA" w:rsidRPr="00023ACA" w:rsidRDefault="002606DA"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44" name="Picture 14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v:textbox>
                </v:shape>
                <v:shape id="Text Box 3" o:spid="_x0000_s1029" type="#_x0000_t202" style="position:absolute;left:2095500;top:194945;width:222631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0" type="#_x0000_t202" style="position:absolute;left:2148205;top:433070;width:217360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1" type="#_x0000_t202" style="position:absolute;left:2199005;top:628015;width:212280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2" type="#_x0000_t202" style="position:absolute;left:2249805;top:822325;width:207200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3" type="#_x0000_t202" style="position:absolute;left:2287905;top:1017270;width:203390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4" type="#_x0000_t202" style="position:absolute;left:2113915;top:1211580;width:220789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5" type="#_x0000_t202" style="position:absolute;left:1689100;top:1406525;width:263271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6" type="#_x0000_t202" style="position:absolute;left:1167130;top:1600835;width:5264785;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91440;top:1922780;width:634047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8" type="#_x0000_t202" style="position:absolute;left:91440;top:2117725;width:448437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9" type="#_x0000_t202" style="position:absolute;left:91440;top:2312035;width:44843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0" type="#_x0000_t202" style="position:absolute;left:91440;top:2506980;width:448437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9" inset="0,0,0,0">
                    <w:txbxContent/>
                  </v:textbox>
                </v:shape>
                <v:shape id="Text Box 19" o:spid="_x0000_s1041" type="#_x0000_t202" style="position:absolute;left:91440;top:2701290;width:44843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2" type="#_x0000_t202" style="position:absolute;left:91440;top:2896235;width:448437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3" inset="0,0,0,0">
                    <w:txbxContent/>
                  </v:textbox>
                </v:shape>
                <v:shape id="Text Box 23" o:spid="_x0000_s1043" type="#_x0000_t202" style="position:absolute;left:91440;top:3217545;width:44843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4" type="#_x0000_t202" style="position:absolute;left:91440;top:3412490;width:448437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5" type="#_x0000_t202" style="position:absolute;left:91440;top:3606800;width:6340475;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6" type="#_x0000_t202" style="position:absolute;left:91440;top:3928745;width:634047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7" type="#_x0000_t202" style="position:absolute;left:91440;top:4250055;width:33655;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48" type="#_x0000_t202" style="position:absolute;left:91440;top:4572000;width:3365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D16183">
        <w:rPr>
          <w:noProof/>
        </w:rPr>
        <mc:AlternateContent>
          <mc:Choice Requires="wps">
            <w:drawing>
              <wp:anchor distT="0" distB="0" distL="114300" distR="114300" simplePos="0" relativeHeight="251677696" behindDoc="0" locked="0" layoutInCell="1" allowOverlap="1" wp14:anchorId="69D1B199" wp14:editId="0B669085">
                <wp:simplePos x="0" y="0"/>
                <wp:positionH relativeFrom="page">
                  <wp:posOffset>588645</wp:posOffset>
                </wp:positionH>
                <wp:positionV relativeFrom="page">
                  <wp:posOffset>692150</wp:posOffset>
                </wp:positionV>
                <wp:extent cx="6785610" cy="1441450"/>
                <wp:effectExtent l="50800" t="50800" r="72390" b="57150"/>
                <wp:wrapThrough wrapText="bothSides">
                  <wp:wrapPolygon edited="0">
                    <wp:start x="-162" y="-761"/>
                    <wp:lineTo x="-162" y="22076"/>
                    <wp:lineTo x="21750" y="22076"/>
                    <wp:lineTo x="21750" y="-761"/>
                    <wp:lineTo x="-162" y="-761"/>
                  </wp:wrapPolygon>
                </wp:wrapThrough>
                <wp:docPr id="4" name="Text Box 4"/>
                <wp:cNvGraphicFramePr/>
                <a:graphic xmlns:a="http://schemas.openxmlformats.org/drawingml/2006/main">
                  <a:graphicData uri="http://schemas.microsoft.com/office/word/2010/wordprocessingShape">
                    <wps:wsp>
                      <wps:cNvSpPr txBox="1"/>
                      <wps:spPr>
                        <a:xfrm>
                          <a:off x="0" y="0"/>
                          <a:ext cx="6785610" cy="1441450"/>
                        </a:xfrm>
                        <a:prstGeom prst="rect">
                          <a:avLst/>
                        </a:prstGeom>
                        <a:noFill/>
                        <a:ln>
                          <a:noFill/>
                        </a:ln>
                        <a:effectLst>
                          <a:glow rad="228600">
                            <a:schemeClr val="accent5">
                              <a:satMod val="175000"/>
                              <a:alpha val="40000"/>
                            </a:schemeClr>
                          </a:glo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3696A" w14:textId="748619FB" w:rsidR="002606DA" w:rsidRPr="00361903" w:rsidRDefault="002606DA" w:rsidP="00361903">
                            <w:pPr>
                              <w:pStyle w:val="Subtitle"/>
                              <w:rPr>
                                <w:sz w:val="72"/>
                                <w:szCs w:val="72"/>
                              </w:rPr>
                            </w:pPr>
                            <w:r w:rsidRPr="00361903">
                              <w:rPr>
                                <w:sz w:val="72"/>
                                <w:szCs w:val="72"/>
                              </w:rPr>
                              <w:t>Plant and Earth Medicine Camp</w:t>
                            </w:r>
                          </w:p>
                          <w:p w14:paraId="64E85CF0" w14:textId="62B9C956" w:rsidR="002606DA" w:rsidRPr="00361903" w:rsidRDefault="002606DA"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margin-left:46.35pt;margin-top:54.5pt;width:534.3pt;height: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" filled="f" stroked="f">
                <v:textbox inset="0,0,0,0">
                  <w:txbxContent>
                    <w:p w14:paraId="4523696A" w14:textId="748619FB" w:rsidR="002606DA" w:rsidRPr="00361903" w:rsidRDefault="002606DA" w:rsidP="00361903">
                      <w:pPr>
                        <w:pStyle w:val="Subtitle"/>
                        <w:rPr>
                          <w:sz w:val="72"/>
                          <w:szCs w:val="72"/>
                        </w:rPr>
                      </w:pPr>
                      <w:r w:rsidRPr="00361903">
                        <w:rPr>
                          <w:sz w:val="72"/>
                          <w:szCs w:val="72"/>
                        </w:rPr>
                        <w:t>Plant and Earth Medicine Camp</w:t>
                      </w:r>
                    </w:p>
                    <w:p w14:paraId="64E85CF0" w14:textId="62B9C956" w:rsidR="002606DA" w:rsidRPr="00361903" w:rsidRDefault="002606DA"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v:textbox>
                <w10:wrap type="through" anchorx="page" anchory="page"/>
              </v:shape>
            </w:pict>
          </mc:Fallback>
        </mc:AlternateContent>
      </w:r>
      <w:r w:rsidR="00D77DE6">
        <w:rPr>
          <w:noProof/>
        </w:rPr>
        <mc:AlternateContent>
          <mc:Choice Requires="wps">
            <w:drawing>
              <wp:anchor distT="0" distB="0" distL="114300" distR="114300" simplePos="0" relativeHeight="251659264" behindDoc="0" locked="0" layoutInCell="1" allowOverlap="1" wp14:anchorId="6CE53B00" wp14:editId="78C2E966">
                <wp:simplePos x="0" y="0"/>
                <wp:positionH relativeFrom="page">
                  <wp:posOffset>588645</wp:posOffset>
                </wp:positionH>
                <wp:positionV relativeFrom="page">
                  <wp:posOffset>457200</wp:posOffset>
                </wp:positionV>
                <wp:extent cx="6555105" cy="1866900"/>
                <wp:effectExtent l="127000" t="127000" r="125095" b="139700"/>
                <wp:wrapThrough wrapText="bothSides">
                  <wp:wrapPolygon edited="0">
                    <wp:start x="-418" y="-1469"/>
                    <wp:lineTo x="-418" y="22922"/>
                    <wp:lineTo x="21929" y="22922"/>
                    <wp:lineTo x="21929" y="-1469"/>
                    <wp:lineTo x="-418" y="-1469"/>
                  </wp:wrapPolygon>
                </wp:wrapThrough>
                <wp:docPr id="1" name="Rectangle 1"/>
                <wp:cNvGraphicFramePr/>
                <a:graphic xmlns:a="http://schemas.openxmlformats.org/drawingml/2006/main">
                  <a:graphicData uri="http://schemas.microsoft.com/office/word/2010/wordprocessingShape">
                    <wps:wsp>
                      <wps:cNvSpPr/>
                      <wps:spPr>
                        <a:xfrm>
                          <a:off x="0" y="0"/>
                          <a:ext cx="6555105" cy="1866900"/>
                        </a:xfrm>
                        <a:prstGeom prst="rect">
                          <a:avLst/>
                        </a:prstGeom>
                        <a:solidFill>
                          <a:schemeClr val="accent5">
                            <a:lumMod val="75000"/>
                          </a:schemeClr>
                        </a:solidFill>
                        <a:ln w="38100" cmpd="sng">
                          <a:solidFill>
                            <a:schemeClr val="tx1"/>
                          </a:solidFill>
                        </a:ln>
                        <a:effectLst>
                          <a:glow rad="101600">
                            <a:schemeClr val="accent5">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6.35pt;margin-top:36pt;width:516.15pt;height:1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" fillcolor="#60672d [2408]" strokecolor="black [3213]" strokeweight="3pt">
                <w10:wrap type="through" anchorx="page" anchory="page"/>
              </v:rect>
            </w:pict>
          </mc:Fallback>
        </mc:AlternateContent>
      </w:r>
    </w:p>
    <w:p w14:paraId="6BE4807F" w14:textId="6F3D1878" w:rsidR="005F16B9" w:rsidRPr="005F16B9" w:rsidRDefault="005F16B9" w:rsidP="005F16B9">
      <w:pPr>
        <w:rPr>
          <w:rFonts w:ascii="Times New Roman" w:eastAsia="Times New Roman" w:hAnsi="Times New Roman" w:cs="Times New Roman"/>
          <w:szCs w:val="20"/>
          <w:lang w:val="en-GB"/>
        </w:rPr>
      </w:pPr>
    </w:p>
    <w:p w14:paraId="23DD8E06" w14:textId="6C37D8DC" w:rsidR="004623CF" w:rsidRPr="004623CF" w:rsidRDefault="004623CF" w:rsidP="004623CF">
      <w:pPr>
        <w:rPr>
          <w:rFonts w:ascii="Times New Roman" w:eastAsia="Times New Roman" w:hAnsi="Times New Roman" w:cs="Times New Roman"/>
          <w:szCs w:val="20"/>
          <w:lang w:val="en-GB"/>
        </w:rPr>
      </w:pPr>
    </w:p>
    <w:p w14:paraId="255C0978" w14:textId="3694F25B" w:rsidR="003732CD" w:rsidRPr="003732CD" w:rsidRDefault="003732CD" w:rsidP="003732CD">
      <w:pPr>
        <w:spacing w:after="0" w:line="240" w:lineRule="auto"/>
        <w:rPr>
          <w:rFonts w:ascii="Times New Roman" w:eastAsia="Times New Roman" w:hAnsi="Times New Roman" w:cs="Times New Roman"/>
          <w:szCs w:val="20"/>
          <w:lang w:val="en-GB"/>
        </w:rPr>
      </w:pPr>
    </w:p>
    <w:p w14:paraId="2598E007" w14:textId="3DCE95AB" w:rsidR="004623CF" w:rsidRPr="004623CF" w:rsidRDefault="004623CF" w:rsidP="004623CF">
      <w:pPr>
        <w:spacing w:after="0" w:line="240" w:lineRule="auto"/>
        <w:rPr>
          <w:rFonts w:ascii="Times New Roman" w:eastAsia="Times New Roman" w:hAnsi="Times New Roman" w:cs="Times New Roman"/>
          <w:szCs w:val="20"/>
          <w:lang w:val="en-GB"/>
        </w:rPr>
      </w:pPr>
    </w:p>
    <w:p w14:paraId="3F6FB405" w14:textId="4AC22929" w:rsidR="004623CF" w:rsidRPr="004623CF" w:rsidRDefault="004623CF" w:rsidP="004623CF">
      <w:pPr>
        <w:rPr>
          <w:rFonts w:ascii="Times New Roman" w:eastAsia="Times New Roman" w:hAnsi="Times New Roman" w:cs="Times New Roman"/>
          <w:szCs w:val="20"/>
          <w:lang w:val="en-GB"/>
        </w:rPr>
      </w:pPr>
    </w:p>
    <w:p w14:paraId="3A7D49AA" w14:textId="617B8E7D" w:rsidR="005A13F2" w:rsidRPr="005A13F2" w:rsidRDefault="003B0DFD" w:rsidP="005A13F2">
      <w:pPr>
        <w:rPr>
          <w:rFonts w:ascii="Times New Roman" w:eastAsia="Times New Roman" w:hAnsi="Times New Roman" w:cs="Times New Roman"/>
          <w:szCs w:val="20"/>
          <w:lang w:val="en-GB"/>
        </w:rPr>
      </w:pPr>
      <w:r>
        <w:rPr>
          <w:noProof/>
        </w:rPr>
        <w:drawing>
          <wp:anchor distT="0" distB="0" distL="114300" distR="114300" simplePos="0" relativeHeight="251739136" behindDoc="0" locked="0" layoutInCell="1" allowOverlap="1" wp14:anchorId="688030C5" wp14:editId="6880D8E6">
            <wp:simplePos x="0" y="0"/>
            <wp:positionH relativeFrom="page">
              <wp:posOffset>1127760</wp:posOffset>
            </wp:positionH>
            <wp:positionV relativeFrom="page">
              <wp:posOffset>6746875</wp:posOffset>
            </wp:positionV>
            <wp:extent cx="2758440" cy="2068830"/>
            <wp:effectExtent l="177800" t="177800" r="391160" b="369570"/>
            <wp:wrapThrough wrapText="bothSides">
              <wp:wrapPolygon edited="0">
                <wp:start x="994" y="-1856"/>
                <wp:lineTo x="-1392" y="-1326"/>
                <wp:lineTo x="-1392" y="22276"/>
                <wp:lineTo x="-199" y="24133"/>
                <wp:lineTo x="1193" y="25193"/>
                <wp:lineTo x="21680" y="25193"/>
                <wp:lineTo x="23271" y="24133"/>
                <wp:lineTo x="24464" y="20155"/>
                <wp:lineTo x="24464" y="2652"/>
                <wp:lineTo x="22276" y="-1326"/>
                <wp:lineTo x="22077" y="-1856"/>
                <wp:lineTo x="994" y="-1856"/>
              </wp:wrapPolygon>
            </wp:wrapThrough>
            <wp:docPr id="178" name="Picture 178" descr="Macintosh HD:private:var:folders:sb:l15vngr57q5_b9d44m8kx79w0000gp:T:TemporaryItems: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Macintosh HD:private:var:folders:sb:l15vngr57q5_b9d44m8kx79w0000gp:T:TemporaryItems:IMG_80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194B1B50" wp14:editId="320DF0A8">
            <wp:simplePos x="0" y="0"/>
            <wp:positionH relativeFrom="page">
              <wp:posOffset>5401310</wp:posOffset>
            </wp:positionH>
            <wp:positionV relativeFrom="page">
              <wp:posOffset>4699000</wp:posOffset>
            </wp:positionV>
            <wp:extent cx="1742440" cy="1306830"/>
            <wp:effectExtent l="0" t="0" r="10160" b="0"/>
            <wp:wrapThrough wrapText="bothSides">
              <wp:wrapPolygon edited="0">
                <wp:start x="1259" y="0"/>
                <wp:lineTo x="0" y="420"/>
                <wp:lineTo x="0" y="20571"/>
                <wp:lineTo x="630" y="20991"/>
                <wp:lineTo x="1259" y="20991"/>
                <wp:lineTo x="20152" y="20991"/>
                <wp:lineTo x="20781" y="20991"/>
                <wp:lineTo x="21411" y="20571"/>
                <wp:lineTo x="21411" y="420"/>
                <wp:lineTo x="20152" y="0"/>
                <wp:lineTo x="1259" y="0"/>
              </wp:wrapPolygon>
            </wp:wrapThrough>
            <wp:docPr id="176" name="Picture 176" descr="Macintosh HD:private:var:folders:sb:l15vngr57q5_b9d44m8kx79w0000gp:T:TemporaryItems: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private:var:folders:sb:l15vngr57q5_b9d44m8kx79w0000gp:T:TemporaryItems:IMG_80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2440" cy="1306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3ACA">
        <w:rPr>
          <w:noProof/>
        </w:rPr>
        <mc:AlternateContent>
          <mc:Choice Requires="wps">
            <w:drawing>
              <wp:anchor distT="0" distB="0" distL="114300" distR="114300" simplePos="0" relativeHeight="251704320" behindDoc="0" locked="0" layoutInCell="1" allowOverlap="1" wp14:anchorId="38D9D4C5" wp14:editId="5BD63598">
                <wp:simplePos x="0" y="0"/>
                <wp:positionH relativeFrom="page">
                  <wp:posOffset>3860800</wp:posOffset>
                </wp:positionH>
                <wp:positionV relativeFrom="page">
                  <wp:posOffset>7638415</wp:posOffset>
                </wp:positionV>
                <wp:extent cx="3618230" cy="1136650"/>
                <wp:effectExtent l="50800" t="406400" r="0" b="412750"/>
                <wp:wrapThrough wrapText="bothSides">
                  <wp:wrapPolygon edited="0">
                    <wp:start x="20535" y="-769"/>
                    <wp:lineTo x="10736" y="-7312"/>
                    <wp:lineTo x="10166" y="195"/>
                    <wp:lineTo x="733" y="-7060"/>
                    <wp:lineTo x="163" y="447"/>
                    <wp:lineTo x="141" y="21286"/>
                    <wp:lineTo x="878" y="21853"/>
                    <wp:lineTo x="1097" y="21028"/>
                    <wp:lineTo x="16543" y="20990"/>
                    <wp:lineTo x="21240" y="16657"/>
                    <wp:lineTo x="21419" y="-89"/>
                    <wp:lineTo x="20535" y="-769"/>
                  </wp:wrapPolygon>
                </wp:wrapThrough>
                <wp:docPr id="146" name="Text Box 146"/>
                <wp:cNvGraphicFramePr/>
                <a:graphic xmlns:a="http://schemas.openxmlformats.org/drawingml/2006/main">
                  <a:graphicData uri="http://schemas.microsoft.com/office/word/2010/wordprocessingShape">
                    <wps:wsp>
                      <wps:cNvSpPr txBox="1"/>
                      <wps:spPr>
                        <a:xfrm rot="20785019">
                          <a:off x="0" y="0"/>
                          <a:ext cx="3618230" cy="1136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98ABB8" w14:textId="5FB9456A" w:rsidR="002606DA" w:rsidRPr="00D37CA5" w:rsidRDefault="002606DA"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s. Allan </w:t>
                            </w:r>
                            <w:r w:rsidRPr="00D37CA5">
                              <w:rPr>
                                <w:rFonts w:ascii="Apple Chancery" w:hAnsi="Apple Chancery" w:cs="Apple Chancery"/>
                                <w:color w:val="008000"/>
                                <w:sz w:val="48"/>
                                <w:szCs w:val="48"/>
                              </w:rPr>
                              <w:t>and her Amazing Grade 1 Class</w:t>
                            </w:r>
                          </w:p>
                          <w:p w14:paraId="7C9023D7" w14:textId="77777777" w:rsidR="002606DA" w:rsidRDefault="002606DA">
                            <w:pPr>
                              <w:rPr>
                                <w:rFonts w:ascii="Apple Chancery" w:hAnsi="Apple Chancery" w:cs="Apple Chancery"/>
                                <w:sz w:val="24"/>
                              </w:rPr>
                            </w:pPr>
                          </w:p>
                          <w:p w14:paraId="40BBEA37" w14:textId="77777777" w:rsidR="002606DA" w:rsidRPr="00D77DE6" w:rsidRDefault="002606DA">
                            <w:pPr>
                              <w:rPr>
                                <w:rFonts w:ascii="Apple Chancery" w:hAnsi="Apple Chancery" w:cs="Apple Chancery"/>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0" type="#_x0000_t202" style="position:absolute;margin-left:304pt;margin-top:601.45pt;width:284.9pt;height:89.5pt;rotation:-890177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" mv:complextextbox="1" filled="f" stroked="f">
                <v:textbox>
                  <w:txbxContent>
                    <w:p w14:paraId="4C98ABB8" w14:textId="5FB9456A" w:rsidR="002606DA" w:rsidRPr="00D37CA5" w:rsidRDefault="002606DA"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s. Allan </w:t>
                      </w:r>
                      <w:r w:rsidRPr="00D37CA5">
                        <w:rPr>
                          <w:rFonts w:ascii="Apple Chancery" w:hAnsi="Apple Chancery" w:cs="Apple Chancery"/>
                          <w:color w:val="008000"/>
                          <w:sz w:val="48"/>
                          <w:szCs w:val="48"/>
                        </w:rPr>
                        <w:t>and her Amazing Grade 1 Class</w:t>
                      </w:r>
                    </w:p>
                    <w:p w14:paraId="7C9023D7" w14:textId="77777777" w:rsidR="002606DA" w:rsidRDefault="002606DA">
                      <w:pPr>
                        <w:rPr>
                          <w:rFonts w:ascii="Apple Chancery" w:hAnsi="Apple Chancery" w:cs="Apple Chancery"/>
                          <w:sz w:val="24"/>
                        </w:rPr>
                      </w:pPr>
                    </w:p>
                    <w:p w14:paraId="40BBEA37" w14:textId="77777777" w:rsidR="002606DA" w:rsidRPr="00D77DE6" w:rsidRDefault="002606DA">
                      <w:pPr>
                        <w:rPr>
                          <w:rFonts w:ascii="Apple Chancery" w:hAnsi="Apple Chancery" w:cs="Apple Chancery"/>
                          <w:sz w:val="24"/>
                        </w:rPr>
                      </w:pPr>
                    </w:p>
                  </w:txbxContent>
                </v:textbox>
                <w10:wrap type="through" anchorx="page" anchory="page"/>
              </v:shape>
            </w:pict>
          </mc:Fallback>
        </mc:AlternateContent>
      </w:r>
      <w:r w:rsidR="003732CD">
        <w:rPr>
          <w:noProof/>
        </w:rPr>
        <mc:AlternateContent>
          <mc:Choice Requires="wps">
            <w:drawing>
              <wp:anchor distT="0" distB="0" distL="114300" distR="114300" simplePos="0" relativeHeight="251711488" behindDoc="0" locked="0" layoutInCell="1" allowOverlap="1" wp14:anchorId="37C3D409" wp14:editId="43D2FCE2">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D64D4BA" w14:textId="77777777" w:rsidR="002606DA" w:rsidRDefault="002606DA"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2606DA" w:rsidRPr="00D72AED" w:rsidRDefault="002606DA" w:rsidP="003732CD">
                            <w:pPr>
                              <w:rPr>
                                <w:rFonts w:eastAsia="Times New Roman"/>
                              </w:rPr>
                            </w:pPr>
                            <w:r>
                              <w:rPr>
                                <w:rFonts w:eastAsia="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1" type="#_x0000_t202" style="position:absolute;margin-left:0;margin-top:0;width:2in;height:2in;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AmyXWOhAIAAB0F&#10;AAAOAAAAAAAAAAAAAAAAACwCAABkcnMvZTJvRG9jLnhtbFBLAQItABQABgAIAAAAIQCqraN52AAA&#10;AAUBAAAPAAAAAAAAAAAAAAAAANwEAABkcnMvZG93bnJldi54bWxQSwUGAAAAAAQABADzAAAA4QUA&#10;AAAA&#10;" mv:complextextbox="1" filled="f" stroked="f">
                <v:textbox>
                  <w:txbxContent>
                    <w:p w14:paraId="0D64D4BA" w14:textId="77777777" w:rsidR="002606DA" w:rsidRDefault="002606DA"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2606DA" w:rsidRPr="00D72AED" w:rsidRDefault="002606DA" w:rsidP="003732CD">
                      <w:pPr>
                        <w:rPr>
                          <w:rFonts w:eastAsia="Times New Roman"/>
                        </w:rPr>
                      </w:pPr>
                      <w:r>
                        <w:rPr>
                          <w:rFonts w:eastAsia="Times New Roman"/>
                        </w:rPr>
                        <w:fldChar w:fldCharType="end"/>
                      </w:r>
                    </w:p>
                  </w:txbxContent>
                </v:textbox>
                <w10:wrap type="through" anchorx="page" anchory="page"/>
              </v:shape>
            </w:pict>
          </mc:Fallback>
        </mc:AlternateContent>
      </w:r>
      <w:r w:rsidR="00407953">
        <w:rPr>
          <w:noProof/>
        </w:rPr>
        <mc:AlternateContent>
          <mc:Choice Requires="wpg">
            <w:drawing>
              <wp:anchor distT="0" distB="0" distL="114300" distR="114300" simplePos="0" relativeHeight="251709440" behindDoc="0" locked="0" layoutInCell="1" allowOverlap="1" wp14:anchorId="411F0DFD" wp14:editId="718C26D6">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97" name="Group 97"/>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17" name="Text Box 17"/>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1440" y="45720"/>
                            <a:ext cx="1645920" cy="305435"/>
                          </a:xfrm>
                          <a:prstGeom prst="rect">
                            <a:avLst/>
                          </a:prstGeom>
                          <a:noFill/>
                          <a:ln>
                            <a:noFill/>
                          </a:ln>
                          <a:effectLst/>
                          <a:extLst>
                            <a:ext uri="{C572A759-6A51-4108-AA02-DFA0A04FC94B}">
                              <ma14:wrappingTextBoxFlag xmlns:ma14="http://schemas.microsoft.com/office/mac/drawingml/2011/main"/>
                            </a:ext>
                          </a:extLst>
                        </wps:spPr>
                        <wps:txbx id="5">
                          <w:txbxContent>
                            <w:p w14:paraId="28D18C94" w14:textId="77777777" w:rsidR="002606DA" w:rsidRDefault="002606DA"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2606DA" w:rsidRPr="004624EF" w:rsidRDefault="002606DA" w:rsidP="003732CD">
                              <w:pPr>
                                <w:rPr>
                                  <w:rFonts w:eastAsia="Times New Roman"/>
                                </w:rPr>
                              </w:pPr>
                              <w:r>
                                <w:rPr>
                                  <w:rFonts w:eastAsia="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349885"/>
                            <a:ext cx="1645920" cy="3048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7" o:spid="_x0000_s1052" style="position:absolute;margin-left:0;margin-top:0;width:2in;height:2in;z-index:251709440;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" mv:complextextbox="1">
                <v:shape id="Text Box 17" o:spid="_x0000_s1053"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gLwwAA&#10;ANsAAAAPAAAAZHJzL2Rvd25yZXYueG1sRE9Na8JAEL0L/odlhN7Mxh5qSF1FS1t6iGiTHnocsmMS&#10;zM6G7DZJ/71bKHibx/uczW4yrRiod41lBasoBkFcWt1wpeCreFsmIJxH1thaJgW/5GC3nc82mGo7&#10;8icNua9ECGGXooLa+y6V0pU1GXSR7YgDd7G9QR9gX0nd4xjCTSsf4/hJGmw4NNTY0UtN5TX/MQoo&#10;m0xxTNav/nS4vMffyXnMdKXUw2LaP4PwNPm7+N/9ocP8Nfz9Eg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11gLwwAAANsAAAAPAAAAAAAAAAAAAAAAAJcCAABkcnMvZG93&#10;bnJldi54bWxQSwUGAAAAAAQABAD1AAAAhwMAAAAA&#10;" mv:complextextbox="1" filled="f" stroked="f"/>
                <v:shape id="Text Box 31" o:spid="_x0000_s1054" type="#_x0000_t202" style="position:absolute;left:91440;top:45720;width:164592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96" inset="0,0,0,0">
                    <w:txbxContent>
                      <w:p w14:paraId="28D18C94" w14:textId="77777777" w:rsidR="002606DA" w:rsidRDefault="002606DA"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2606DA" w:rsidRPr="004624EF" w:rsidRDefault="002606DA" w:rsidP="003732CD">
                        <w:pPr>
                          <w:rPr>
                            <w:rFonts w:eastAsia="Times New Roman"/>
                          </w:rPr>
                        </w:pPr>
                        <w:r>
                          <w:rPr>
                            <w:rFonts w:eastAsia="Times New Roman"/>
                          </w:rPr>
                          <w:fldChar w:fldCharType="end"/>
                        </w:r>
                      </w:p>
                    </w:txbxContent>
                  </v:textbox>
                </v:shape>
                <v:shape id="Text Box 96" o:spid="_x0000_s1055" type="#_x0000_t202" style="position:absolute;left:91440;top:349885;width:16459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inset="0,0,0,0">
                    <w:txbxContent/>
                  </v:textbox>
                </v:shape>
                <w10:wrap type="through" anchorx="page" anchory="page"/>
              </v:group>
            </w:pict>
          </mc:Fallback>
        </mc:AlternateContent>
      </w:r>
      <w:r w:rsidR="00F23DAD">
        <w:br w:type="page"/>
      </w:r>
      <w:r w:rsidR="00407953">
        <w:rPr>
          <w:rFonts w:ascii="Times New Roman" w:eastAsia="Times New Roman" w:hAnsi="Times New Roman" w:cs="Times New Roman"/>
          <w:noProof/>
          <w:szCs w:val="20"/>
        </w:rPr>
        <w:lastRenderedPageBreak/>
        <mc:AlternateContent>
          <mc:Choice Requires="wpg">
            <w:drawing>
              <wp:anchor distT="0" distB="0" distL="114300" distR="114300" simplePos="1" relativeHeight="251719680" behindDoc="0" locked="0" layoutInCell="1" allowOverlap="1" wp14:anchorId="5C164480" wp14:editId="564AE36F">
                <wp:simplePos x="457200" y="457200"/>
                <wp:positionH relativeFrom="page">
                  <wp:posOffset>457200</wp:posOffset>
                </wp:positionH>
                <wp:positionV relativeFrom="page">
                  <wp:posOffset>457200</wp:posOffset>
                </wp:positionV>
                <wp:extent cx="6553200" cy="2540000"/>
                <wp:effectExtent l="0" t="0" r="0" b="0"/>
                <wp:wrapThrough wrapText="bothSides">
                  <wp:wrapPolygon edited="0">
                    <wp:start x="84" y="0"/>
                    <wp:lineTo x="84" y="21384"/>
                    <wp:lineTo x="21433" y="21384"/>
                    <wp:lineTo x="21433" y="0"/>
                    <wp:lineTo x="84" y="0"/>
                  </wp:wrapPolygon>
                </wp:wrapThrough>
                <wp:docPr id="117" name="Group 117"/>
                <wp:cNvGraphicFramePr/>
                <a:graphic xmlns:a="http://schemas.openxmlformats.org/drawingml/2006/main">
                  <a:graphicData uri="http://schemas.microsoft.com/office/word/2010/wordprocessingGroup">
                    <wpg:wgp>
                      <wpg:cNvGrpSpPr/>
                      <wpg:grpSpPr>
                        <a:xfrm>
                          <a:off x="0" y="0"/>
                          <a:ext cx="6553200" cy="2540000"/>
                          <a:chOff x="0" y="0"/>
                          <a:chExt cx="6553200" cy="2540000"/>
                        </a:xfrm>
                        <a:extLst>
                          <a:ext uri="{0CCBE362-F206-4b92-989A-16890622DB6E}">
                            <ma14:wrappingTextBoxFlag xmlns:ma14="http://schemas.microsoft.com/office/mac/drawingml/2011/main" val="1"/>
                          </a:ext>
                        </a:extLst>
                      </wpg:grpSpPr>
                      <wps:wsp>
                        <wps:cNvPr id="28" name="Text Box 28"/>
                        <wps:cNvSpPr txBox="1"/>
                        <wps:spPr>
                          <a:xfrm>
                            <a:off x="0" y="0"/>
                            <a:ext cx="6553200" cy="254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91440" y="45720"/>
                            <a:ext cx="6370320" cy="393700"/>
                          </a:xfrm>
                          <a:prstGeom prst="rect">
                            <a:avLst/>
                          </a:prstGeom>
                          <a:noFill/>
                          <a:ln>
                            <a:noFill/>
                          </a:ln>
                          <a:effectLst/>
                          <a:extLst>
                            <a:ext uri="{C572A759-6A51-4108-AA02-DFA0A04FC94B}">
                              <ma14:wrappingTextBoxFlag xmlns:ma14="http://schemas.microsoft.com/office/mac/drawingml/2011/main"/>
                            </a:ext>
                          </a:extLst>
                        </wps:spPr>
                        <wps:txbx id="6">
                          <w:txbxContent>
                            <w:p w14:paraId="0C521180" w14:textId="548352E0" w:rsidR="002606DA" w:rsidRDefault="002606DA" w:rsidP="00D82198">
                              <w:pPr>
                                <w:spacing w:line="240" w:lineRule="auto"/>
                                <w:jc w:val="center"/>
                                <w:rPr>
                                  <w:color w:val="246146" w:themeColor="text2" w:themeTint="E6"/>
                                  <w:sz w:val="36"/>
                                  <w:szCs w:val="36"/>
                                </w:rPr>
                              </w:pPr>
                              <w:r>
                                <w:rPr>
                                  <w:color w:val="246146" w:themeColor="text2" w:themeTint="E6"/>
                                  <w:sz w:val="36"/>
                                  <w:szCs w:val="36"/>
                                </w:rPr>
                                <w:t>HUSKY</w:t>
                              </w:r>
                              <w:r w:rsidRPr="00D82198">
                                <w:rPr>
                                  <w:color w:val="246146" w:themeColor="text2" w:themeTint="E6"/>
                                  <w:sz w:val="36"/>
                                  <w:szCs w:val="36"/>
                                </w:rPr>
                                <w:t xml:space="preserve"> P.A.C.K!</w:t>
                              </w:r>
                            </w:p>
                            <w:p w14:paraId="3F67729A" w14:textId="43762468" w:rsidR="002606DA" w:rsidRDefault="002606DA"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p w14:paraId="578C6266" w14:textId="77777777" w:rsidR="002606DA" w:rsidRPr="00D82198" w:rsidRDefault="002606DA" w:rsidP="00D82198">
                              <w:pPr>
                                <w:spacing w:line="240" w:lineRule="auto"/>
                                <w:jc w:val="center"/>
                                <w:rPr>
                                  <w:color w:val="246146" w:themeColor="text2" w:themeTint="E6"/>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91440" y="438150"/>
                            <a:ext cx="6370320" cy="39370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2273300" y="830580"/>
                            <a:ext cx="215900" cy="39370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7" o:spid="_x0000_s1056" style="position:absolute;margin-left:36pt;margin-top:36pt;width:516pt;height:200pt;z-index:251719680;mso-position-horizontal-relative:page;mso-position-vertical-relative:page" coordsize="6553200,254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" mv:complextextbox="1">
                <v:shape id="Text Box 28" o:spid="_x0000_s1057" type="#_x0000_t202" style="position:absolute;width:6553200;height:254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AbEwgAA&#10;ANsAAAAPAAAAZHJzL2Rvd25yZXYueG1sRE89b4MwEN0r9T9YV6lbY8rQIhoHJVVbZSBKAh0ynvAF&#10;UPAZYRfIv6+HSBmf3vcym00nRhpca1nB6yICQVxZ3XKt4Lf8fklAOI+ssbNMCq7kIFs9Piwx1Xbi&#10;I42Fr0UIYZeigsb7PpXSVQ0ZdAvbEwfubAeDPsChlnrAKYSbTsZR9CYNthwaGuzps6HqUvwZBZTP&#10;ptwl719+vzn/RKfkMOW6Vur5aV5/gPA0+7v45t5qBXEYG76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kBsTCAAAA2wAAAA8AAAAAAAAAAAAAAAAAlwIAAGRycy9kb3du&#10;cmV2LnhtbFBLBQYAAAAABAAEAPUAAACGAwAAAAA=&#10;" mv:complextextbox="1" filled="f" stroked="f"/>
                <v:shape id="Text Box 114" o:spid="_x0000_s1058" type="#_x0000_t202" style="position:absolute;left:91440;top:45720;width:6370320;height:39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15" inset="0,0,0,0">
                    <w:txbxContent>
                      <w:p w14:paraId="0C521180" w14:textId="548352E0" w:rsidR="002606DA" w:rsidRDefault="002606DA" w:rsidP="00D82198">
                        <w:pPr>
                          <w:spacing w:line="240" w:lineRule="auto"/>
                          <w:jc w:val="center"/>
                          <w:rPr>
                            <w:color w:val="246146" w:themeColor="text2" w:themeTint="E6"/>
                            <w:sz w:val="36"/>
                            <w:szCs w:val="36"/>
                          </w:rPr>
                        </w:pPr>
                        <w:r>
                          <w:rPr>
                            <w:color w:val="246146" w:themeColor="text2" w:themeTint="E6"/>
                            <w:sz w:val="36"/>
                            <w:szCs w:val="36"/>
                          </w:rPr>
                          <w:t>HUSKY</w:t>
                        </w:r>
                        <w:r w:rsidRPr="00D82198">
                          <w:rPr>
                            <w:color w:val="246146" w:themeColor="text2" w:themeTint="E6"/>
                            <w:sz w:val="36"/>
                            <w:szCs w:val="36"/>
                          </w:rPr>
                          <w:t xml:space="preserve"> P.A.C.K!</w:t>
                        </w:r>
                      </w:p>
                      <w:p w14:paraId="3F67729A" w14:textId="43762468" w:rsidR="002606DA" w:rsidRDefault="002606DA"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p w14:paraId="578C6266" w14:textId="77777777" w:rsidR="002606DA" w:rsidRPr="00D82198" w:rsidRDefault="002606DA" w:rsidP="00D82198">
                        <w:pPr>
                          <w:spacing w:line="240" w:lineRule="auto"/>
                          <w:jc w:val="center"/>
                          <w:rPr>
                            <w:color w:val="246146" w:themeColor="text2" w:themeTint="E6"/>
                            <w:sz w:val="36"/>
                            <w:szCs w:val="36"/>
                          </w:rPr>
                        </w:pPr>
                      </w:p>
                    </w:txbxContent>
                  </v:textbox>
                </v:shape>
                <v:shape id="Text Box 115" o:spid="_x0000_s1059" type="#_x0000_t202" style="position:absolute;left:91440;top:438150;width:6370320;height:39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style="mso-next-textbox:#Text Box 116" inset="0,0,0,0">
                    <w:txbxContent/>
                  </v:textbox>
                </v:shape>
                <v:shape id="Text Box 116" o:spid="_x0000_s1060" type="#_x0000_t202" style="position:absolute;left:2273300;top:830580;width:215900;height:39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inset="0,0,0,0">
                    <w:txbxContent/>
                  </v:textbox>
                </v:shape>
                <w10:wrap type="through" anchorx="page" anchory="page"/>
              </v:group>
            </w:pict>
          </mc:Fallback>
        </mc:AlternateContent>
      </w:r>
      <w:r w:rsidR="00407953">
        <w:rPr>
          <w:rFonts w:ascii="Times New Roman" w:eastAsia="Times New Roman" w:hAnsi="Times New Roman" w:cs="Times New Roman"/>
          <w:noProof/>
          <w:szCs w:val="20"/>
        </w:rPr>
        <mc:AlternateContent>
          <mc:Choice Requires="wpg">
            <w:drawing>
              <wp:anchor distT="0" distB="0" distL="114300" distR="114300" simplePos="1" relativeHeight="251705344" behindDoc="0" locked="0" layoutInCell="1" allowOverlap="1" wp14:anchorId="4BEB57BB" wp14:editId="719BA82E">
                <wp:simplePos x="571500" y="2895600"/>
                <wp:positionH relativeFrom="page">
                  <wp:posOffset>571500</wp:posOffset>
                </wp:positionH>
                <wp:positionV relativeFrom="page">
                  <wp:posOffset>2895600</wp:posOffset>
                </wp:positionV>
                <wp:extent cx="6629400" cy="3987800"/>
                <wp:effectExtent l="0" t="0" r="0" b="0"/>
                <wp:wrapThrough wrapText="bothSides">
                  <wp:wrapPolygon edited="0">
                    <wp:start x="83" y="0"/>
                    <wp:lineTo x="83" y="21462"/>
                    <wp:lineTo x="21434" y="21462"/>
                    <wp:lineTo x="21434" y="0"/>
                    <wp:lineTo x="83" y="0"/>
                  </wp:wrapPolygon>
                </wp:wrapThrough>
                <wp:docPr id="113" name="Group 113"/>
                <wp:cNvGraphicFramePr/>
                <a:graphic xmlns:a="http://schemas.openxmlformats.org/drawingml/2006/main">
                  <a:graphicData uri="http://schemas.microsoft.com/office/word/2010/wordprocessingGroup">
                    <wpg:wgp>
                      <wpg:cNvGrpSpPr/>
                      <wpg:grpSpPr>
                        <a:xfrm>
                          <a:off x="0" y="0"/>
                          <a:ext cx="6629400" cy="3987800"/>
                          <a:chOff x="0" y="0"/>
                          <a:chExt cx="6629400" cy="3987800"/>
                        </a:xfrm>
                        <a:extLst>
                          <a:ext uri="{0CCBE362-F206-4b92-989A-16890622DB6E}">
                            <ma14:wrappingTextBoxFlag xmlns:ma14="http://schemas.microsoft.com/office/mac/drawingml/2011/main" val="1"/>
                          </a:ext>
                        </a:extLst>
                      </wpg:grpSpPr>
                      <wps:wsp>
                        <wps:cNvPr id="147" name="Text Box 147"/>
                        <wps:cNvSpPr txBox="1"/>
                        <wps:spPr>
                          <a:xfrm>
                            <a:off x="0" y="0"/>
                            <a:ext cx="6629400" cy="398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91440" y="311150"/>
                            <a:ext cx="6446520" cy="447040"/>
                          </a:xfrm>
                          <a:prstGeom prst="rect">
                            <a:avLst/>
                          </a:prstGeom>
                          <a:noFill/>
                          <a:ln>
                            <a:noFill/>
                          </a:ln>
                          <a:effectLst/>
                          <a:extLst>
                            <a:ext uri="{C572A759-6A51-4108-AA02-DFA0A04FC94B}">
                              <ma14:wrappingTextBoxFlag xmlns:ma14="http://schemas.microsoft.com/office/mac/drawingml/2011/main"/>
                            </a:ext>
                          </a:extLst>
                        </wps:spPr>
                        <wps:txbx id="7">
                          <w:txbxContent>
                            <w:p w14:paraId="63099786" w14:textId="757DE1BA" w:rsidR="002606DA" w:rsidRPr="00D82198" w:rsidRDefault="002606DA" w:rsidP="005E0B0D">
                              <w:pPr>
                                <w:jc w:val="center"/>
                                <w:rPr>
                                  <w:color w:val="008000"/>
                                  <w:sz w:val="36"/>
                                  <w:szCs w:val="36"/>
                                </w:rPr>
                              </w:pPr>
                              <w:r w:rsidRPr="00D82198">
                                <w:rPr>
                                  <w:color w:val="008000"/>
                                  <w:sz w:val="36"/>
                                  <w:szCs w:val="36"/>
                                </w:rPr>
                                <w:t>At Plant and Earth Medicine Camp</w:t>
                              </w:r>
                            </w:p>
                            <w:p w14:paraId="7D3EC93E" w14:textId="637D8FF7" w:rsidR="002606DA" w:rsidRPr="00696994" w:rsidRDefault="002606DA" w:rsidP="00DF65B1">
                              <w:pPr>
                                <w:rPr>
                                  <w:sz w:val="22"/>
                                  <w:szCs w:val="22"/>
                                </w:rPr>
                              </w:pPr>
                              <w:r w:rsidRPr="00696994">
                                <w:rPr>
                                  <w:sz w:val="22"/>
                                  <w:szCs w:val="22"/>
                                </w:rPr>
                                <w:t xml:space="preserve">We began our day with a prayer and a Feed the Fire ceremony thanking the Creator for the blessings of the land and asking for help to keep us safe at our camp.   </w:t>
                              </w:r>
                            </w:p>
                            <w:p w14:paraId="4C12D0B1" w14:textId="33465424" w:rsidR="002606DA" w:rsidRPr="00696994" w:rsidRDefault="002606DA"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2606DA" w:rsidRPr="00696994" w:rsidRDefault="002606DA"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2606DA" w:rsidRPr="00696994" w:rsidRDefault="002606DA"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2606DA" w:rsidRPr="00DF65B1" w:rsidRDefault="002606DA" w:rsidP="00DF65B1">
                              <w:pPr>
                                <w:rPr>
                                  <w:sz w:val="28"/>
                                  <w:szCs w:val="28"/>
                                </w:rPr>
                              </w:pPr>
                              <w:r>
                                <w:rPr>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815465" y="756920"/>
                            <a:ext cx="4722495" cy="19558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815465" y="951230"/>
                            <a:ext cx="4722495" cy="19621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1815465" y="1146175"/>
                            <a:ext cx="4722495" cy="32258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1815465" y="1467485"/>
                            <a:ext cx="4722495" cy="196215"/>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1815465" y="1662430"/>
                            <a:ext cx="4722495" cy="195580"/>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1809115" y="1856740"/>
                            <a:ext cx="4728845" cy="196215"/>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2051685"/>
                            <a:ext cx="6446520" cy="322580"/>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2372995"/>
                            <a:ext cx="4585970" cy="196215"/>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2567940"/>
                            <a:ext cx="4585970" cy="195580"/>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2762250"/>
                            <a:ext cx="4585970" cy="323215"/>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1625600" y="3084195"/>
                            <a:ext cx="3051810" cy="196215"/>
                          </a:xfrm>
                          <a:prstGeom prst="rect">
                            <a:avLst/>
                          </a:prstGeom>
                          <a:noFill/>
                          <a:ln>
                            <a:noFill/>
                          </a:ln>
                          <a:effectLst/>
                          <a:extLst>
                            <a:ext uri="{C572A759-6A51-4108-AA02-DFA0A04FC94B}">
                              <ma14:wrappingTextBoxFlag xmlns:ma14="http://schemas.microsoft.com/office/mac/drawingml/2011/main"/>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1725930" y="3279140"/>
                            <a:ext cx="2951480" cy="195580"/>
                          </a:xfrm>
                          <a:prstGeom prst="rect">
                            <a:avLst/>
                          </a:prstGeom>
                          <a:noFill/>
                          <a:ln>
                            <a:noFill/>
                          </a:ln>
                          <a:effectLst/>
                          <a:extLst>
                            <a:ext uri="{C572A759-6A51-4108-AA02-DFA0A04FC94B}">
                              <ma14:wrappingTextBoxFlag xmlns:ma14="http://schemas.microsoft.com/office/mac/drawingml/2011/main"/>
                            </a:ext>
                          </a:extLst>
                        </wps:spPr>
                        <wps:linkedTxbx id="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1725930" y="3473450"/>
                            <a:ext cx="2951480" cy="323215"/>
                          </a:xfrm>
                          <a:prstGeom prst="rect">
                            <a:avLst/>
                          </a:prstGeom>
                          <a:noFill/>
                          <a:ln>
                            <a:noFill/>
                          </a:ln>
                          <a:effectLst/>
                          <a:extLst>
                            <a:ext uri="{C572A759-6A51-4108-AA02-DFA0A04FC94B}">
                              <ma14:wrappingTextBoxFlag xmlns:ma14="http://schemas.microsoft.com/office/mac/drawingml/2011/main"/>
                            </a:ext>
                          </a:extLst>
                        </wps:spPr>
                        <wps:linkedTxbx id="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3" o:spid="_x0000_s1061" style="position:absolute;margin-left:45pt;margin-top:228pt;width:522pt;height:314pt;z-index:251705344;mso-position-horizontal-relative:page;mso-position-vertical-relative:page" coordsize="6629400,398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" mv:complextextbox="1">
                <v:shape id="Text Box 147" o:spid="_x0000_s1062" type="#_x0000_t202" style="position:absolute;width:6629400;height:398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98" o:spid="_x0000_s1063" type="#_x0000_t202" style="position:absolute;left:91440;top:311150;width:6446520;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w:p w14:paraId="63099786" w14:textId="757DE1BA" w:rsidR="002606DA" w:rsidRPr="00D82198" w:rsidRDefault="002606DA" w:rsidP="005E0B0D">
                        <w:pPr>
                          <w:jc w:val="center"/>
                          <w:rPr>
                            <w:color w:val="008000"/>
                            <w:sz w:val="36"/>
                            <w:szCs w:val="36"/>
                          </w:rPr>
                        </w:pPr>
                        <w:r w:rsidRPr="00D82198">
                          <w:rPr>
                            <w:color w:val="008000"/>
                            <w:sz w:val="36"/>
                            <w:szCs w:val="36"/>
                          </w:rPr>
                          <w:t>At Plant and Earth Medicine Camp</w:t>
                        </w:r>
                      </w:p>
                      <w:p w14:paraId="7D3EC93E" w14:textId="637D8FF7" w:rsidR="002606DA" w:rsidRPr="00696994" w:rsidRDefault="002606DA" w:rsidP="00DF65B1">
                        <w:pPr>
                          <w:rPr>
                            <w:sz w:val="22"/>
                            <w:szCs w:val="22"/>
                          </w:rPr>
                        </w:pPr>
                        <w:r w:rsidRPr="00696994">
                          <w:rPr>
                            <w:sz w:val="22"/>
                            <w:szCs w:val="22"/>
                          </w:rPr>
                          <w:t xml:space="preserve">We began our day with a prayer and a Feed the Fire ceremony thanking the Creator for the blessings of the land and asking for help to keep us safe at our camp.   </w:t>
                        </w:r>
                      </w:p>
                      <w:p w14:paraId="4C12D0B1" w14:textId="33465424" w:rsidR="002606DA" w:rsidRPr="00696994" w:rsidRDefault="002606DA"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2606DA" w:rsidRPr="00696994" w:rsidRDefault="002606DA"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2606DA" w:rsidRPr="00696994" w:rsidRDefault="002606DA"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2606DA" w:rsidRPr="00DF65B1" w:rsidRDefault="002606DA" w:rsidP="00DF65B1">
                        <w:pPr>
                          <w:rPr>
                            <w:sz w:val="28"/>
                            <w:szCs w:val="28"/>
                          </w:rPr>
                        </w:pPr>
                        <w:r>
                          <w:rPr>
                            <w:sz w:val="28"/>
                            <w:szCs w:val="28"/>
                          </w:rPr>
                          <w:t xml:space="preserve"> </w:t>
                        </w:r>
                      </w:p>
                    </w:txbxContent>
                  </v:textbox>
                </v:shape>
                <v:shape id="Text Box 99" o:spid="_x0000_s1064" type="#_x0000_t202" style="position:absolute;left:1815465;top:756920;width:472249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65" type="#_x0000_t202" style="position:absolute;left:1815465;top:951230;width:472249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66" type="#_x0000_t202" style="position:absolute;left:1815465;top:1146175;width:472249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67" type="#_x0000_t202" style="position:absolute;left:1815465;top:1467485;width:472249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68" type="#_x0000_t202" style="position:absolute;left:1815465;top:1662430;width:472249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69" type="#_x0000_t202" style="position:absolute;left:1809115;top:1856740;width:47288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70" type="#_x0000_t202" style="position:absolute;left:91440;top:2051685;width:64465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071" type="#_x0000_t202" style="position:absolute;left:91440;top:2372995;width:45859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072" type="#_x0000_t202" style="position:absolute;left:91440;top:2567940;width:458597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73" type="#_x0000_t202" style="position:absolute;left:91440;top:2762250;width:458597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0" inset="0,0,0,0">
                    <w:txbxContent/>
                  </v:textbox>
                </v:shape>
                <v:shape id="Text Box 110" o:spid="_x0000_s1074" type="#_x0000_t202" style="position:absolute;left:1625600;top:3084195;width:305181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075" type="#_x0000_t202" style="position:absolute;left:1725930;top:3279140;width:295148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076" type="#_x0000_t202" style="position:absolute;left:1725930;top:3473450;width:295148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inset="0,0,0,0">
                    <w:txbxContent/>
                  </v:textbox>
                </v:shape>
                <w10:wrap type="through" anchorx="page" anchory="page"/>
              </v:group>
            </w:pict>
          </mc:Fallback>
        </mc:AlternateContent>
      </w:r>
      <w:r w:rsidR="008E6B9B">
        <w:rPr>
          <w:rFonts w:ascii="Times New Roman" w:eastAsia="Times New Roman" w:hAnsi="Times New Roman" w:cs="Times New Roman"/>
          <w:noProof/>
          <w:szCs w:val="20"/>
        </w:rPr>
        <w:drawing>
          <wp:anchor distT="0" distB="0" distL="114300" distR="114300" simplePos="0" relativeHeight="251740160" behindDoc="0" locked="0" layoutInCell="1" allowOverlap="1" wp14:anchorId="435DD7F5" wp14:editId="7B8FE14C">
            <wp:simplePos x="0" y="0"/>
            <wp:positionH relativeFrom="page">
              <wp:posOffset>571500</wp:posOffset>
            </wp:positionH>
            <wp:positionV relativeFrom="page">
              <wp:posOffset>3505200</wp:posOffset>
            </wp:positionV>
            <wp:extent cx="1725930" cy="1294765"/>
            <wp:effectExtent l="0" t="0" r="1270" b="635"/>
            <wp:wrapThrough wrapText="bothSides">
              <wp:wrapPolygon edited="0">
                <wp:start x="1272" y="0"/>
                <wp:lineTo x="0" y="424"/>
                <wp:lineTo x="0" y="20763"/>
                <wp:lineTo x="636" y="21187"/>
                <wp:lineTo x="1272" y="21187"/>
                <wp:lineTo x="20026" y="21187"/>
                <wp:lineTo x="20662" y="21187"/>
                <wp:lineTo x="21298" y="20763"/>
                <wp:lineTo x="21298" y="424"/>
                <wp:lineTo x="20026" y="0"/>
                <wp:lineTo x="1272" y="0"/>
              </wp:wrapPolygon>
            </wp:wrapThrough>
            <wp:docPr id="129" name="Picture 129" descr="Macintosh HD:private:var:folders:sb:l15vngr57q5_b9d44m8kx79w0000gp:T:TemporaryItems:IMG_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private:var:folders:sb:l15vngr57q5_b9d44m8kx79w0000gp:T:TemporaryItems:IMG_80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930" cy="1294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6B9B">
        <w:rPr>
          <w:rFonts w:ascii="Times New Roman" w:eastAsia="Times New Roman" w:hAnsi="Times New Roman" w:cs="Times New Roman"/>
          <w:noProof/>
          <w:szCs w:val="20"/>
        </w:rPr>
        <w:drawing>
          <wp:anchor distT="0" distB="0" distL="114300" distR="114300" simplePos="0" relativeHeight="251741184" behindDoc="0" locked="0" layoutInCell="1" allowOverlap="1" wp14:anchorId="1981C51D" wp14:editId="59C312B9">
            <wp:simplePos x="0" y="0"/>
            <wp:positionH relativeFrom="page">
              <wp:posOffset>786765</wp:posOffset>
            </wp:positionH>
            <wp:positionV relativeFrom="page">
              <wp:posOffset>1562100</wp:posOffset>
            </wp:positionV>
            <wp:extent cx="1624965" cy="1219200"/>
            <wp:effectExtent l="279400" t="304800" r="305435" b="330200"/>
            <wp:wrapThrough wrapText="bothSides">
              <wp:wrapPolygon edited="0">
                <wp:start x="-1351" y="-5400"/>
                <wp:lineTo x="-3714" y="-4500"/>
                <wp:lineTo x="-3714" y="19800"/>
                <wp:lineTo x="-3039" y="24750"/>
                <wp:lineTo x="-675" y="27000"/>
                <wp:lineTo x="21946" y="27000"/>
                <wp:lineTo x="22284" y="26100"/>
                <wp:lineTo x="24309" y="24300"/>
                <wp:lineTo x="25322" y="17550"/>
                <wp:lineTo x="25322" y="2700"/>
                <wp:lineTo x="22959" y="-4050"/>
                <wp:lineTo x="22621" y="-5400"/>
                <wp:lineTo x="-1351" y="-5400"/>
              </wp:wrapPolygon>
            </wp:wrapThrough>
            <wp:docPr id="130" name="Picture 130" descr="Macintosh HD:private:var:folders:sb:l15vngr57q5_b9d44m8kx79w0000gp:T:TemporaryItems:IM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private:var:folders:sb:l15vngr57q5_b9d44m8kx79w0000gp:T:TemporaryItems:IMG_80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4965" cy="1219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E6B9B">
        <w:rPr>
          <w:noProof/>
        </w:rPr>
        <mc:AlternateContent>
          <mc:Choice Requires="wps">
            <w:drawing>
              <wp:anchor distT="0" distB="0" distL="114300" distR="114300" simplePos="0" relativeHeight="251745280" behindDoc="0" locked="0" layoutInCell="1" allowOverlap="1" wp14:anchorId="7FF93186" wp14:editId="11E5D75E">
                <wp:simplePos x="0" y="0"/>
                <wp:positionH relativeFrom="page">
                  <wp:posOffset>3035300</wp:posOffset>
                </wp:positionH>
                <wp:positionV relativeFrom="page">
                  <wp:posOffset>1346200</wp:posOffset>
                </wp:positionV>
                <wp:extent cx="3213100" cy="1651000"/>
                <wp:effectExtent l="0" t="0" r="0" b="0"/>
                <wp:wrapThrough wrapText="bothSides">
                  <wp:wrapPolygon edited="0">
                    <wp:start x="171" y="0"/>
                    <wp:lineTo x="171" y="21268"/>
                    <wp:lineTo x="21173" y="21268"/>
                    <wp:lineTo x="21173" y="0"/>
                    <wp:lineTo x="171" y="0"/>
                  </wp:wrapPolygon>
                </wp:wrapThrough>
                <wp:docPr id="133" name="Text Box 133"/>
                <wp:cNvGraphicFramePr/>
                <a:graphic xmlns:a="http://schemas.openxmlformats.org/drawingml/2006/main">
                  <a:graphicData uri="http://schemas.microsoft.com/office/word/2010/wordprocessingShape">
                    <wps:wsp>
                      <wps:cNvSpPr txBox="1"/>
                      <wps:spPr>
                        <a:xfrm>
                          <a:off x="0" y="0"/>
                          <a:ext cx="3213100" cy="1651000"/>
                        </a:xfrm>
                        <a:prstGeom prst="rect">
                          <a:avLst/>
                        </a:prstGeom>
                        <a:noFill/>
                        <a:ln>
                          <a:noFill/>
                        </a:ln>
                        <a:effectLst/>
                        <a:extLst>
                          <a:ext uri="{C572A759-6A51-4108-AA02-DFA0A04FC94B}">
                            <ma14:wrappingTextBoxFlag xmlns:ma14="http://schemas.microsoft.com/office/mac/drawingml/2011/main" val="1"/>
                          </a:ext>
                        </a:extLst>
                      </wps:spPr>
                      <wps:txbx>
                        <w:txbxContent>
                          <w:p w14:paraId="779ADBB5" w14:textId="4CC2EFD2" w:rsidR="002606DA" w:rsidRPr="008E6B9B" w:rsidRDefault="002606DA" w:rsidP="008E6B9B">
                            <w:pPr>
                              <w:spacing w:line="240" w:lineRule="auto"/>
                              <w:rPr>
                                <w:sz w:val="24"/>
                              </w:rPr>
                            </w:pPr>
                            <w:proofErr w:type="spellStart"/>
                            <w:proofErr w:type="gramStart"/>
                            <w:r w:rsidRPr="008E6B9B">
                              <w:rPr>
                                <w:sz w:val="24"/>
                              </w:rPr>
                              <w:t>Bodie</w:t>
                            </w:r>
                            <w:proofErr w:type="spellEnd"/>
                            <w:r w:rsidRPr="008E6B9B">
                              <w:rPr>
                                <w:sz w:val="24"/>
                              </w:rPr>
                              <w:t xml:space="preserve"> Rivers was selected by our Elders</w:t>
                            </w:r>
                            <w:proofErr w:type="gramEnd"/>
                            <w:r w:rsidRPr="008E6B9B">
                              <w:rPr>
                                <w:sz w:val="24"/>
                              </w:rPr>
                              <w:t xml:space="preserve"> as a member of the </w:t>
                            </w:r>
                            <w:proofErr w:type="spellStart"/>
                            <w:r w:rsidRPr="008E6B9B">
                              <w:rPr>
                                <w:sz w:val="24"/>
                              </w:rPr>
                              <w:t>Ecole</w:t>
                            </w:r>
                            <w:proofErr w:type="spellEnd"/>
                            <w:r w:rsidRPr="008E6B9B">
                              <w:rPr>
                                <w:sz w:val="24"/>
                              </w:rPr>
                              <w:t xml:space="preserve"> St. J</w:t>
                            </w:r>
                            <w:r>
                              <w:rPr>
                                <w:sz w:val="24"/>
                              </w:rPr>
                              <w:t xml:space="preserve">oseph School Husky pack because of his respectful attitude on the land.  He showed respect to our Elders and practiced his </w:t>
                            </w:r>
                            <w:proofErr w:type="spellStart"/>
                            <w:r>
                              <w:rPr>
                                <w:sz w:val="24"/>
                              </w:rPr>
                              <w:t>Wiliideh</w:t>
                            </w:r>
                            <w:proofErr w:type="spellEnd"/>
                            <w:r>
                              <w:rPr>
                                <w:sz w:val="24"/>
                              </w:rPr>
                              <w:t xml:space="preserve"> </w:t>
                            </w:r>
                            <w:proofErr w:type="spellStart"/>
                            <w:r>
                              <w:rPr>
                                <w:sz w:val="24"/>
                              </w:rPr>
                              <w:t>Yati</w:t>
                            </w:r>
                            <w:proofErr w:type="spellEnd"/>
                            <w:r>
                              <w:rPr>
                                <w:sz w:val="24"/>
                              </w:rPr>
                              <w:t xml:space="preserve"> language while at camp.  </w:t>
                            </w:r>
                            <w:proofErr w:type="spellStart"/>
                            <w:r>
                              <w:rPr>
                                <w:sz w:val="24"/>
                              </w:rPr>
                              <w:t>Bodie</w:t>
                            </w:r>
                            <w:proofErr w:type="spellEnd"/>
                            <w:r>
                              <w:rPr>
                                <w:sz w:val="24"/>
                              </w:rPr>
                              <w:t xml:space="preserve"> demonstrated the Dene Law:  Be Respectful of Elders and everything around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77" type="#_x0000_t202" style="position:absolute;margin-left:239pt;margin-top:106pt;width:253pt;height:130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" mv:complextextbox="1" filled="f" stroked="f">
                <v:textbox>
                  <w:txbxContent>
                    <w:p w14:paraId="779ADBB5" w14:textId="4CC2EFD2" w:rsidR="002606DA" w:rsidRPr="008E6B9B" w:rsidRDefault="002606DA" w:rsidP="008E6B9B">
                      <w:pPr>
                        <w:spacing w:line="240" w:lineRule="auto"/>
                        <w:rPr>
                          <w:sz w:val="24"/>
                        </w:rPr>
                      </w:pPr>
                      <w:proofErr w:type="spellStart"/>
                      <w:proofErr w:type="gramStart"/>
                      <w:r w:rsidRPr="008E6B9B">
                        <w:rPr>
                          <w:sz w:val="24"/>
                        </w:rPr>
                        <w:t>Bodie</w:t>
                      </w:r>
                      <w:proofErr w:type="spellEnd"/>
                      <w:r w:rsidRPr="008E6B9B">
                        <w:rPr>
                          <w:sz w:val="24"/>
                        </w:rPr>
                        <w:t xml:space="preserve"> Rivers was selected by our Elders</w:t>
                      </w:r>
                      <w:proofErr w:type="gramEnd"/>
                      <w:r w:rsidRPr="008E6B9B">
                        <w:rPr>
                          <w:sz w:val="24"/>
                        </w:rPr>
                        <w:t xml:space="preserve"> as a member of the </w:t>
                      </w:r>
                      <w:proofErr w:type="spellStart"/>
                      <w:r w:rsidRPr="008E6B9B">
                        <w:rPr>
                          <w:sz w:val="24"/>
                        </w:rPr>
                        <w:t>Ecole</w:t>
                      </w:r>
                      <w:proofErr w:type="spellEnd"/>
                      <w:r w:rsidRPr="008E6B9B">
                        <w:rPr>
                          <w:sz w:val="24"/>
                        </w:rPr>
                        <w:t xml:space="preserve"> St. J</w:t>
                      </w:r>
                      <w:r>
                        <w:rPr>
                          <w:sz w:val="24"/>
                        </w:rPr>
                        <w:t xml:space="preserve">oseph School Husky pack because of his respectful attitude on the land.  He showed respect to our Elders and practiced his </w:t>
                      </w:r>
                      <w:proofErr w:type="spellStart"/>
                      <w:r>
                        <w:rPr>
                          <w:sz w:val="24"/>
                        </w:rPr>
                        <w:t>Wiliideh</w:t>
                      </w:r>
                      <w:proofErr w:type="spellEnd"/>
                      <w:r>
                        <w:rPr>
                          <w:sz w:val="24"/>
                        </w:rPr>
                        <w:t xml:space="preserve"> </w:t>
                      </w:r>
                      <w:proofErr w:type="spellStart"/>
                      <w:r>
                        <w:rPr>
                          <w:sz w:val="24"/>
                        </w:rPr>
                        <w:t>Yati</w:t>
                      </w:r>
                      <w:proofErr w:type="spellEnd"/>
                      <w:r>
                        <w:rPr>
                          <w:sz w:val="24"/>
                        </w:rPr>
                        <w:t xml:space="preserve"> language while at camp.  </w:t>
                      </w:r>
                      <w:proofErr w:type="spellStart"/>
                      <w:r>
                        <w:rPr>
                          <w:sz w:val="24"/>
                        </w:rPr>
                        <w:t>Bodie</w:t>
                      </w:r>
                      <w:proofErr w:type="spellEnd"/>
                      <w:r>
                        <w:rPr>
                          <w:sz w:val="24"/>
                        </w:rPr>
                        <w:t xml:space="preserve"> demonstrated the Dene Law:  Be Respectful of Elders and everything around you. </w:t>
                      </w:r>
                    </w:p>
                  </w:txbxContent>
                </v:textbox>
                <w10:wrap type="through" anchorx="page" anchory="page"/>
              </v:shape>
            </w:pict>
          </mc:Fallback>
        </mc:AlternateContent>
      </w:r>
      <w:r w:rsidR="008E6B9B">
        <w:rPr>
          <w:noProof/>
        </w:rPr>
        <w:drawing>
          <wp:anchor distT="0" distB="0" distL="114300" distR="114300" simplePos="0" relativeHeight="251738112" behindDoc="0" locked="0" layoutInCell="1" allowOverlap="1" wp14:anchorId="3EC12AE2" wp14:editId="3983E8E5">
            <wp:simplePos x="0" y="0"/>
            <wp:positionH relativeFrom="page">
              <wp:posOffset>5330825</wp:posOffset>
            </wp:positionH>
            <wp:positionV relativeFrom="page">
              <wp:posOffset>5378450</wp:posOffset>
            </wp:positionV>
            <wp:extent cx="1835150" cy="1377950"/>
            <wp:effectExtent l="0" t="0" r="0" b="0"/>
            <wp:wrapThrough wrapText="bothSides">
              <wp:wrapPolygon edited="0">
                <wp:start x="0" y="0"/>
                <wp:lineTo x="0" y="21102"/>
                <wp:lineTo x="21226" y="21102"/>
                <wp:lineTo x="21226" y="0"/>
                <wp:lineTo x="0" y="0"/>
              </wp:wrapPolygon>
            </wp:wrapThrough>
            <wp:docPr id="177" name="Picture 177" descr="Macintosh HD:private:var:folders:sb:l15vngr57q5_b9d44m8kx79w0000gp:T:TemporaryItems:IMG_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private:var:folders:sb:l15vngr57q5_b9d44m8kx79w0000gp:T:TemporaryItems:IMG_80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35150" cy="1377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6B9B">
        <w:rPr>
          <w:rFonts w:ascii="Times New Roman" w:eastAsia="Times New Roman" w:hAnsi="Times New Roman" w:cs="Times New Roman"/>
          <w:noProof/>
          <w:szCs w:val="20"/>
        </w:rPr>
        <w:drawing>
          <wp:anchor distT="0" distB="0" distL="114300" distR="114300" simplePos="0" relativeHeight="251747328" behindDoc="0" locked="0" layoutInCell="1" allowOverlap="1" wp14:anchorId="188A2C4D" wp14:editId="148A786E">
            <wp:simplePos x="0" y="0"/>
            <wp:positionH relativeFrom="page">
              <wp:posOffset>786765</wp:posOffset>
            </wp:positionH>
            <wp:positionV relativeFrom="page">
              <wp:posOffset>5902960</wp:posOffset>
            </wp:positionV>
            <wp:extent cx="1424940" cy="1069340"/>
            <wp:effectExtent l="0" t="0" r="0" b="0"/>
            <wp:wrapThrough wrapText="bothSides">
              <wp:wrapPolygon edited="0">
                <wp:start x="6930" y="0"/>
                <wp:lineTo x="4235" y="1539"/>
                <wp:lineTo x="0" y="6670"/>
                <wp:lineTo x="0" y="12314"/>
                <wp:lineTo x="1155" y="16931"/>
                <wp:lineTo x="6930" y="21036"/>
                <wp:lineTo x="14246" y="21036"/>
                <wp:lineTo x="20021" y="16931"/>
                <wp:lineTo x="21176" y="12314"/>
                <wp:lineTo x="21176" y="6670"/>
                <wp:lineTo x="16941" y="1539"/>
                <wp:lineTo x="14246" y="0"/>
                <wp:lineTo x="6930" y="0"/>
              </wp:wrapPolygon>
            </wp:wrapThrough>
            <wp:docPr id="135" name="Picture 135" descr="Macintosh HD:private:var:folders:sb:l15vngr57q5_b9d44m8kx79w0000gp:T:TemporaryItems: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sb:l15vngr57q5_b9d44m8kx79w0000gp:T:TemporaryItems:IMG_80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0" cy="10693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6B9B">
        <w:rPr>
          <w:noProof/>
        </w:rPr>
        <mc:AlternateContent>
          <mc:Choice Requires="wps">
            <w:drawing>
              <wp:anchor distT="0" distB="0" distL="114300" distR="114300" simplePos="0" relativeHeight="251743232" behindDoc="0" locked="0" layoutInCell="1" allowOverlap="1" wp14:anchorId="30E73CB8" wp14:editId="1F3AC245">
                <wp:simplePos x="0" y="0"/>
                <wp:positionH relativeFrom="page">
                  <wp:posOffset>9639300</wp:posOffset>
                </wp:positionH>
                <wp:positionV relativeFrom="page">
                  <wp:posOffset>3505200</wp:posOffset>
                </wp:positionV>
                <wp:extent cx="203200" cy="63500"/>
                <wp:effectExtent l="0" t="0" r="0" b="12700"/>
                <wp:wrapThrough wrapText="bothSides">
                  <wp:wrapPolygon edited="0">
                    <wp:start x="2700" y="0"/>
                    <wp:lineTo x="2700" y="17280"/>
                    <wp:lineTo x="16200" y="17280"/>
                    <wp:lineTo x="16200" y="0"/>
                    <wp:lineTo x="2700" y="0"/>
                  </wp:wrapPolygon>
                </wp:wrapThrough>
                <wp:docPr id="131" name="Text Box 131"/>
                <wp:cNvGraphicFramePr/>
                <a:graphic xmlns:a="http://schemas.openxmlformats.org/drawingml/2006/main">
                  <a:graphicData uri="http://schemas.microsoft.com/office/word/2010/wordprocessingShape">
                    <wps:wsp>
                      <wps:cNvSpPr txBox="1"/>
                      <wps:spPr>
                        <a:xfrm>
                          <a:off x="0" y="0"/>
                          <a:ext cx="203200" cy="63500"/>
                        </a:xfrm>
                        <a:prstGeom prst="rect">
                          <a:avLst/>
                        </a:prstGeom>
                        <a:noFill/>
                        <a:ln>
                          <a:noFill/>
                        </a:ln>
                        <a:effectLst/>
                        <a:extLst>
                          <a:ext uri="{C572A759-6A51-4108-AA02-DFA0A04FC94B}">
                            <ma14:wrappingTextBoxFlag xmlns:ma14="http://schemas.microsoft.com/office/mac/drawingml/2011/main" val="1"/>
                          </a:ext>
                        </a:extLst>
                      </wps:spPr>
                      <wps:txbx>
                        <w:txbxContent>
                          <w:p w14:paraId="51864423" w14:textId="77777777" w:rsidR="002606DA" w:rsidRPr="00D82198" w:rsidRDefault="002606DA" w:rsidP="008E6B9B">
                            <w:pPr>
                              <w:spacing w:line="240" w:lineRule="auto"/>
                              <w:rPr>
                                <w:color w:val="246146" w:themeColor="text2" w:themeTint="E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78" type="#_x0000_t202" style="position:absolute;margin-left:759pt;margin-top:276pt;width:16pt;height: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gjKYcCAAAc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" mv:complextextbox="1" filled="f" stroked="f">
                <v:textbox>
                  <w:txbxContent>
                    <w:p w14:paraId="51864423" w14:textId="77777777" w:rsidR="002606DA" w:rsidRPr="00D82198" w:rsidRDefault="002606DA" w:rsidP="008E6B9B">
                      <w:pPr>
                        <w:spacing w:line="240" w:lineRule="auto"/>
                        <w:rPr>
                          <w:color w:val="246146" w:themeColor="text2" w:themeTint="E6"/>
                          <w:sz w:val="36"/>
                          <w:szCs w:val="36"/>
                        </w:rPr>
                      </w:pPr>
                    </w:p>
                  </w:txbxContent>
                </v:textbox>
                <w10:wrap type="through" anchorx="page" anchory="page"/>
              </v:shape>
            </w:pict>
          </mc:Fallback>
        </mc:AlternateContent>
      </w:r>
      <w:r w:rsidR="00023ACA">
        <w:rPr>
          <w:noProof/>
        </w:rPr>
        <mc:AlternateContent>
          <mc:Choice Requires="wps">
            <w:drawing>
              <wp:anchor distT="0" distB="0" distL="114300" distR="114300" simplePos="0" relativeHeight="251702272" behindDoc="0" locked="0" layoutInCell="1" allowOverlap="1" wp14:anchorId="6F00A331" wp14:editId="2C3B8E49">
                <wp:simplePos x="0" y="0"/>
                <wp:positionH relativeFrom="page">
                  <wp:posOffset>457200</wp:posOffset>
                </wp:positionH>
                <wp:positionV relativeFrom="page">
                  <wp:posOffset>6972300</wp:posOffset>
                </wp:positionV>
                <wp:extent cx="4483100" cy="381000"/>
                <wp:effectExtent l="0" t="0" r="0" b="0"/>
                <wp:wrapTight wrapText="bothSides">
                  <wp:wrapPolygon edited="0">
                    <wp:start x="122" y="0"/>
                    <wp:lineTo x="122" y="20160"/>
                    <wp:lineTo x="21294" y="20160"/>
                    <wp:lineTo x="21294" y="0"/>
                    <wp:lineTo x="122"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C6F276" w14:textId="150722E5" w:rsidR="002606DA" w:rsidRPr="00696994" w:rsidRDefault="002606DA"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9" type="#_x0000_t202" style="position:absolute;margin-left:36pt;margin-top:549pt;width:353pt;height:3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" filled="f" stroked="f">
                <v:textbox inset=",0,,0">
                  <w:txbxContent>
                    <w:p w14:paraId="1DC6F276" w14:textId="150722E5" w:rsidR="002606DA" w:rsidRPr="00696994" w:rsidRDefault="002606DA"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v:textbox>
                <w10:wrap type="tight" anchorx="page" anchory="page"/>
              </v:shape>
            </w:pict>
          </mc:Fallback>
        </mc:AlternateContent>
      </w:r>
      <w:r w:rsidR="008E6B9B">
        <w:rPr>
          <w:noProof/>
        </w:rPr>
        <mc:AlternateContent>
          <mc:Choice Requires="wps">
            <w:drawing>
              <wp:anchor distT="0" distB="0" distL="114300" distR="114300" simplePos="0" relativeHeight="251706368" behindDoc="0" locked="0" layoutInCell="1" allowOverlap="1" wp14:anchorId="2545F54C" wp14:editId="03CE495C">
                <wp:simplePos x="0" y="0"/>
                <wp:positionH relativeFrom="page">
                  <wp:posOffset>685800</wp:posOffset>
                </wp:positionH>
                <wp:positionV relativeFrom="page">
                  <wp:posOffset>7353300</wp:posOffset>
                </wp:positionV>
                <wp:extent cx="6515100" cy="3200400"/>
                <wp:effectExtent l="0" t="0" r="0" b="0"/>
                <wp:wrapThrough wrapText="bothSides">
                  <wp:wrapPolygon edited="0">
                    <wp:start x="84" y="0"/>
                    <wp:lineTo x="84" y="21429"/>
                    <wp:lineTo x="21389" y="21429"/>
                    <wp:lineTo x="21389" y="0"/>
                    <wp:lineTo x="84" y="0"/>
                  </wp:wrapPolygon>
                </wp:wrapThrough>
                <wp:docPr id="148" name="Text Box 148"/>
                <wp:cNvGraphicFramePr/>
                <a:graphic xmlns:a="http://schemas.openxmlformats.org/drawingml/2006/main">
                  <a:graphicData uri="http://schemas.microsoft.com/office/word/2010/wordprocessingShape">
                    <wps:wsp>
                      <wps:cNvSpPr txBox="1"/>
                      <wps:spPr>
                        <a:xfrm>
                          <a:off x="0" y="0"/>
                          <a:ext cx="6515100" cy="320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1">
                        <w:txbxContent>
                          <w:p w14:paraId="38E88E24" w14:textId="5B38CF5A" w:rsidR="002606DA" w:rsidRPr="00D82198" w:rsidRDefault="002606DA"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2606DA" w:rsidRPr="00D82198" w:rsidRDefault="002606DA"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2606DA" w:rsidRPr="00D82198" w:rsidRDefault="002606DA"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2606DA" w:rsidRPr="00D82198" w:rsidRDefault="002606DA"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41739A54" w:rsidR="002606DA" w:rsidRPr="00D82198" w:rsidRDefault="002606DA" w:rsidP="00023ACA">
                            <w:pPr>
                              <w:rPr>
                                <w:rFonts w:ascii="WinMac SILSophia Dene" w:hAnsi="WinMac SILSophia Dene"/>
                                <w:sz w:val="24"/>
                              </w:rPr>
                            </w:pPr>
                            <w:proofErr w:type="spellStart"/>
                            <w:r w:rsidRPr="00D82198">
                              <w:rPr>
                                <w:rFonts w:ascii="WinMac SILSophia Dene" w:hAnsi="WinMac SILSophia Dene"/>
                                <w:sz w:val="24"/>
                              </w:rPr>
                              <w:t>gots’agò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80" type="#_x0000_t202" style="position:absolute;margin-left:54pt;margin-top:579pt;width:513pt;height:252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4CdMCAAAj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" mv:complextextbox="1" filled="f" stroked="f">
                <v:textbox style="mso-next-textbox:#Text Box 149">
                  <w:txbxContent>
                    <w:p w14:paraId="38E88E24" w14:textId="5B38CF5A" w:rsidR="002606DA" w:rsidRPr="00D82198" w:rsidRDefault="002606DA"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2606DA" w:rsidRPr="00D82198" w:rsidRDefault="002606DA"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2606DA" w:rsidRPr="00D82198" w:rsidRDefault="002606DA"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2606DA" w:rsidRPr="00D82198" w:rsidRDefault="002606DA"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41739A54" w:rsidR="002606DA" w:rsidRPr="00D82198" w:rsidRDefault="002606DA" w:rsidP="00023ACA">
                      <w:pPr>
                        <w:rPr>
                          <w:rFonts w:ascii="WinMac SILSophia Dene" w:hAnsi="WinMac SILSophia Dene"/>
                          <w:sz w:val="24"/>
                        </w:rPr>
                      </w:pPr>
                      <w:proofErr w:type="spellStart"/>
                      <w:r w:rsidRPr="00D82198">
                        <w:rPr>
                          <w:rFonts w:ascii="WinMac SILSophia Dene" w:hAnsi="WinMac SILSophia Dene"/>
                          <w:sz w:val="24"/>
                        </w:rPr>
                        <w:t>gots’agò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v:textbox>
                <w10:wrap type="through" anchorx="page" anchory="page"/>
              </v:shape>
            </w:pict>
          </mc:Fallback>
        </mc:AlternateContent>
      </w:r>
      <w:r w:rsidR="00D82198">
        <w:rPr>
          <w:noProof/>
        </w:rPr>
        <mc:AlternateContent>
          <mc:Choice Requires="wps">
            <w:drawing>
              <wp:anchor distT="0" distB="0" distL="114300" distR="114300" simplePos="0" relativeHeight="251707392" behindDoc="0" locked="0" layoutInCell="1" allowOverlap="1" wp14:anchorId="27995056" wp14:editId="1BE102CD">
                <wp:simplePos x="0" y="0"/>
                <wp:positionH relativeFrom="page">
                  <wp:posOffset>7200900</wp:posOffset>
                </wp:positionH>
                <wp:positionV relativeFrom="page">
                  <wp:posOffset>9029700</wp:posOffset>
                </wp:positionV>
                <wp:extent cx="203200" cy="546100"/>
                <wp:effectExtent l="0" t="0" r="0" b="12700"/>
                <wp:wrapThrough wrapText="bothSides">
                  <wp:wrapPolygon edited="0">
                    <wp:start x="2700" y="0"/>
                    <wp:lineTo x="2700" y="21098"/>
                    <wp:lineTo x="16200" y="21098"/>
                    <wp:lineTo x="16200" y="0"/>
                    <wp:lineTo x="2700" y="0"/>
                  </wp:wrapPolygon>
                </wp:wrapThrough>
                <wp:docPr id="149" name="Text Box 149"/>
                <wp:cNvGraphicFramePr/>
                <a:graphic xmlns:a="http://schemas.openxmlformats.org/drawingml/2006/main">
                  <a:graphicData uri="http://schemas.microsoft.com/office/word/2010/wordprocessingShape">
                    <wps:wsp>
                      <wps:cNvSpPr txBox="1"/>
                      <wps:spPr>
                        <a:xfrm>
                          <a:off x="0" y="0"/>
                          <a:ext cx="2032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81" type="#_x0000_t202" style="position:absolute;margin-left:567pt;margin-top:711pt;width:16pt;height:43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" mv:complextextbox="1" filled="f" stroked="f">
                <v:textbox>
                  <w:txbxContent/>
                </v:textbox>
                <w10:wrap type="through" anchorx="page" anchory="page"/>
              </v:shape>
            </w:pict>
          </mc:Fallback>
        </mc:AlternateContent>
      </w:r>
    </w:p>
    <w:p w14:paraId="5BD72096" w14:textId="6211C6F0" w:rsidR="00EF6851" w:rsidRPr="00EF6851" w:rsidRDefault="00EF6851" w:rsidP="00EF6851">
      <w:pPr>
        <w:rPr>
          <w:rFonts w:ascii="Times New Roman" w:eastAsia="Times New Roman" w:hAnsi="Times New Roman" w:cs="Times New Roman"/>
          <w:szCs w:val="20"/>
          <w:lang w:val="en-GB"/>
        </w:rPr>
      </w:pPr>
    </w:p>
    <w:p w14:paraId="34979456" w14:textId="7CDB08E3" w:rsidR="00AA7BF7" w:rsidRPr="00AA7BF7" w:rsidRDefault="00AA7BF7" w:rsidP="00AA7BF7">
      <w:pPr>
        <w:rPr>
          <w:rFonts w:ascii="Times New Roman" w:eastAsia="Times New Roman" w:hAnsi="Times New Roman" w:cs="Times New Roman"/>
          <w:szCs w:val="20"/>
          <w:lang w:val="en-GB"/>
        </w:rPr>
      </w:pPr>
    </w:p>
    <w:p w14:paraId="2050AD73" w14:textId="715CD614" w:rsidR="00AA7BF7" w:rsidRPr="00AA7BF7" w:rsidRDefault="00AA7BF7" w:rsidP="00AA7BF7">
      <w:pPr>
        <w:rPr>
          <w:rFonts w:ascii="Times New Roman" w:eastAsia="Times New Roman" w:hAnsi="Times New Roman" w:cs="Times New Roman"/>
          <w:szCs w:val="20"/>
          <w:lang w:val="en-GB"/>
        </w:rPr>
      </w:pPr>
    </w:p>
    <w:p w14:paraId="663364A5" w14:textId="6D9E7BA7" w:rsidR="00AA7BF7" w:rsidRPr="00AA7BF7" w:rsidRDefault="00AA7BF7" w:rsidP="00AA7BF7">
      <w:pPr>
        <w:rPr>
          <w:rFonts w:ascii="Times New Roman" w:eastAsia="Times New Roman" w:hAnsi="Times New Roman" w:cs="Times New Roman"/>
          <w:szCs w:val="20"/>
          <w:lang w:val="en-GB"/>
        </w:rPr>
      </w:pPr>
    </w:p>
    <w:p w14:paraId="1BB25E5A" w14:textId="3A706805" w:rsidR="008054EA" w:rsidRPr="008054EA" w:rsidRDefault="008054EA" w:rsidP="008054EA">
      <w:pPr>
        <w:rPr>
          <w:rFonts w:ascii="Times New Roman" w:eastAsia="Times New Roman" w:hAnsi="Times New Roman" w:cs="Times New Roman"/>
          <w:szCs w:val="20"/>
          <w:lang w:val="en-GB"/>
        </w:rPr>
      </w:pPr>
    </w:p>
    <w:p w14:paraId="015E7FE4" w14:textId="4C3E3BCF" w:rsidR="008054EA" w:rsidRPr="008054EA" w:rsidRDefault="008054EA" w:rsidP="008054EA">
      <w:pPr>
        <w:rPr>
          <w:rFonts w:ascii="Times New Roman" w:eastAsia="Times New Roman" w:hAnsi="Times New Roman" w:cs="Times New Roman"/>
          <w:szCs w:val="20"/>
          <w:lang w:val="en-GB"/>
        </w:rPr>
      </w:pPr>
    </w:p>
    <w:p w14:paraId="0360CDA7" w14:textId="7D617E7D" w:rsidR="006C49DF" w:rsidRDefault="006C49DF" w:rsidP="000423E9">
      <w:pPr>
        <w:pStyle w:val="Subtitle"/>
        <w:jc w:val="both"/>
      </w:pPr>
    </w:p>
    <w:sectPr w:rsidR="006C49DF" w:rsidSect="00337137">
      <w:headerReference w:type="default" r:id="rId17"/>
      <w:foot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39D5F" w14:textId="77777777" w:rsidR="00407953" w:rsidRDefault="00407953" w:rsidP="00584409">
      <w:pPr>
        <w:spacing w:after="0" w:line="240" w:lineRule="auto"/>
      </w:pPr>
      <w:r>
        <w:separator/>
      </w:r>
    </w:p>
  </w:endnote>
  <w:endnote w:type="continuationSeparator" w:id="0">
    <w:p w14:paraId="7D798E43" w14:textId="77777777" w:rsidR="00407953" w:rsidRDefault="00407953"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Brush Script MT Italic">
    <w:panose1 w:val="0306080204040607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Mac SILSophia Dene">
    <w:panose1 w:val="000004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WinMac SILCharis Dene">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46EB5" w14:textId="77777777" w:rsidR="002606DA" w:rsidRDefault="002606DA">
    <w:pPr>
      <w:pStyle w:val="Footer"/>
    </w:pPr>
    <w:r>
      <w:rPr>
        <w:noProof/>
      </w:rPr>
      <mc:AlternateContent>
        <mc:Choice Requires="wps">
          <w:drawing>
            <wp:anchor distT="0" distB="0" distL="114300" distR="114300" simplePos="0" relativeHeight="251659264" behindDoc="0" locked="0" layoutInCell="1" allowOverlap="1" wp14:anchorId="218C6302" wp14:editId="21BF1B05">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EA8D6" w14:textId="77777777" w:rsidR="002606DA" w:rsidRDefault="002606DA" w:rsidP="00584409">
                          <w:pPr>
                            <w:pStyle w:val="Footer"/>
                          </w:pPr>
                          <w:r>
                            <w:t xml:space="preserve"> </w:t>
                          </w:r>
                          <w:r>
                            <w:fldChar w:fldCharType="begin"/>
                          </w:r>
                          <w:r>
                            <w:instrText xml:space="preserve"> PAGE  \* MERGEFORMAT </w:instrText>
                          </w:r>
                          <w:r>
                            <w:fldChar w:fldCharType="separate"/>
                          </w:r>
                          <w:r w:rsidR="00407953">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82"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style="mso-next-textbox:#Text Box 3" inset=",0,,0">
                <w:txbxContent>
                  <w:p w14:paraId="4A6EA8D6" w14:textId="77777777" w:rsidR="002606DA" w:rsidRDefault="002606DA" w:rsidP="00584409">
                    <w:pPr>
                      <w:pStyle w:val="Footer"/>
                    </w:pPr>
                    <w:r>
                      <w:t xml:space="preserve"> </w:t>
                    </w:r>
                    <w:r>
                      <w:fldChar w:fldCharType="begin"/>
                    </w:r>
                    <w:r>
                      <w:instrText xml:space="preserve"> PAGE  \* MERGEFORMAT </w:instrText>
                    </w:r>
                    <w:r>
                      <w:fldChar w:fldCharType="separate"/>
                    </w:r>
                    <w:r w:rsidR="00407953">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05591" w14:textId="77777777" w:rsidR="00407953" w:rsidRDefault="00407953" w:rsidP="00584409">
      <w:pPr>
        <w:spacing w:after="0" w:line="240" w:lineRule="auto"/>
      </w:pPr>
      <w:r>
        <w:separator/>
      </w:r>
    </w:p>
  </w:footnote>
  <w:footnote w:type="continuationSeparator" w:id="0">
    <w:p w14:paraId="5635C9B3" w14:textId="77777777" w:rsidR="00407953" w:rsidRDefault="00407953" w:rsidP="00584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4EA1" w14:textId="77777777" w:rsidR="002606DA" w:rsidRDefault="002606DA">
    <w:pPr>
      <w:pStyle w:val="Header"/>
    </w:pPr>
    <w:r>
      <w:rPr>
        <w:noProof/>
      </w:rPr>
      <mc:AlternateContent>
        <mc:Choice Requires="wps">
          <w:drawing>
            <wp:anchor distT="0" distB="0" distL="114300" distR="114300" simplePos="0" relativeHeight="251660288" behindDoc="0" locked="0" layoutInCell="1" allowOverlap="1" wp14:anchorId="5F69DD7E" wp14:editId="7B630A3B">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F3D34"/>
    <w:multiLevelType w:val="hybridMultilevel"/>
    <w:tmpl w:val="4C2C9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87790"/>
    <w:multiLevelType w:val="hybridMultilevel"/>
    <w:tmpl w:val="62C0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8D6E57"/>
    <w:rsid w:val="00023ACA"/>
    <w:rsid w:val="00026407"/>
    <w:rsid w:val="00026F11"/>
    <w:rsid w:val="000411A7"/>
    <w:rsid w:val="000423E9"/>
    <w:rsid w:val="000452B7"/>
    <w:rsid w:val="00070FA4"/>
    <w:rsid w:val="000934EA"/>
    <w:rsid w:val="000B3D22"/>
    <w:rsid w:val="000B4618"/>
    <w:rsid w:val="000C22C5"/>
    <w:rsid w:val="000C452F"/>
    <w:rsid w:val="000C4642"/>
    <w:rsid w:val="000E469E"/>
    <w:rsid w:val="000F152C"/>
    <w:rsid w:val="001158F7"/>
    <w:rsid w:val="001362A6"/>
    <w:rsid w:val="00141E23"/>
    <w:rsid w:val="00157E55"/>
    <w:rsid w:val="0016704F"/>
    <w:rsid w:val="00185893"/>
    <w:rsid w:val="00197CBB"/>
    <w:rsid w:val="001E2E2A"/>
    <w:rsid w:val="002026D2"/>
    <w:rsid w:val="00221B75"/>
    <w:rsid w:val="00232029"/>
    <w:rsid w:val="00250FF3"/>
    <w:rsid w:val="0025408B"/>
    <w:rsid w:val="002606DA"/>
    <w:rsid w:val="00265AE0"/>
    <w:rsid w:val="00284635"/>
    <w:rsid w:val="00286648"/>
    <w:rsid w:val="002A0805"/>
    <w:rsid w:val="002A5D84"/>
    <w:rsid w:val="002C15E7"/>
    <w:rsid w:val="00301B4C"/>
    <w:rsid w:val="0030437D"/>
    <w:rsid w:val="0032018A"/>
    <w:rsid w:val="00331142"/>
    <w:rsid w:val="00331B40"/>
    <w:rsid w:val="0033556C"/>
    <w:rsid w:val="00337137"/>
    <w:rsid w:val="00361903"/>
    <w:rsid w:val="00363E11"/>
    <w:rsid w:val="00372A73"/>
    <w:rsid w:val="003732CD"/>
    <w:rsid w:val="003925B8"/>
    <w:rsid w:val="003927B0"/>
    <w:rsid w:val="00393FB0"/>
    <w:rsid w:val="003A3F1D"/>
    <w:rsid w:val="003B0DFD"/>
    <w:rsid w:val="003D55C8"/>
    <w:rsid w:val="003F3083"/>
    <w:rsid w:val="00407953"/>
    <w:rsid w:val="00420991"/>
    <w:rsid w:val="00432EDB"/>
    <w:rsid w:val="004623CF"/>
    <w:rsid w:val="004A5181"/>
    <w:rsid w:val="004D08C2"/>
    <w:rsid w:val="004D5D42"/>
    <w:rsid w:val="004D7DEA"/>
    <w:rsid w:val="004E1D4A"/>
    <w:rsid w:val="004E3711"/>
    <w:rsid w:val="004F7108"/>
    <w:rsid w:val="00522F26"/>
    <w:rsid w:val="005471D7"/>
    <w:rsid w:val="00564B5F"/>
    <w:rsid w:val="00571E8A"/>
    <w:rsid w:val="00577854"/>
    <w:rsid w:val="00577A29"/>
    <w:rsid w:val="00584409"/>
    <w:rsid w:val="005A13F2"/>
    <w:rsid w:val="005A396C"/>
    <w:rsid w:val="005E0B0D"/>
    <w:rsid w:val="005F16B9"/>
    <w:rsid w:val="005F28CF"/>
    <w:rsid w:val="005F6695"/>
    <w:rsid w:val="00602E7F"/>
    <w:rsid w:val="00605936"/>
    <w:rsid w:val="00621CBB"/>
    <w:rsid w:val="006458D4"/>
    <w:rsid w:val="0067137E"/>
    <w:rsid w:val="00676546"/>
    <w:rsid w:val="0068160A"/>
    <w:rsid w:val="00686C3C"/>
    <w:rsid w:val="00693BF0"/>
    <w:rsid w:val="00696994"/>
    <w:rsid w:val="006C49DF"/>
    <w:rsid w:val="006D49CF"/>
    <w:rsid w:val="006F0A1A"/>
    <w:rsid w:val="006F493E"/>
    <w:rsid w:val="00732123"/>
    <w:rsid w:val="00735245"/>
    <w:rsid w:val="00763C29"/>
    <w:rsid w:val="00772D22"/>
    <w:rsid w:val="00774AA0"/>
    <w:rsid w:val="007774BF"/>
    <w:rsid w:val="00780AD3"/>
    <w:rsid w:val="007953F7"/>
    <w:rsid w:val="007C6794"/>
    <w:rsid w:val="007D2589"/>
    <w:rsid w:val="007D4B67"/>
    <w:rsid w:val="007E2556"/>
    <w:rsid w:val="008001CB"/>
    <w:rsid w:val="008054EA"/>
    <w:rsid w:val="008259B2"/>
    <w:rsid w:val="0085506A"/>
    <w:rsid w:val="008560A7"/>
    <w:rsid w:val="008709D6"/>
    <w:rsid w:val="00871E46"/>
    <w:rsid w:val="008A6590"/>
    <w:rsid w:val="008B3941"/>
    <w:rsid w:val="008D6E57"/>
    <w:rsid w:val="008E6B9B"/>
    <w:rsid w:val="008E7549"/>
    <w:rsid w:val="008F5F18"/>
    <w:rsid w:val="009315A0"/>
    <w:rsid w:val="00967E5A"/>
    <w:rsid w:val="00976A90"/>
    <w:rsid w:val="009A7B74"/>
    <w:rsid w:val="009E4424"/>
    <w:rsid w:val="009E7245"/>
    <w:rsid w:val="00A81978"/>
    <w:rsid w:val="00A82486"/>
    <w:rsid w:val="00A85675"/>
    <w:rsid w:val="00A977CD"/>
    <w:rsid w:val="00AA7BF7"/>
    <w:rsid w:val="00AD168C"/>
    <w:rsid w:val="00AE7243"/>
    <w:rsid w:val="00AF2F68"/>
    <w:rsid w:val="00AF6B38"/>
    <w:rsid w:val="00B15B70"/>
    <w:rsid w:val="00B735FA"/>
    <w:rsid w:val="00B960F5"/>
    <w:rsid w:val="00BA713E"/>
    <w:rsid w:val="00BD2CB0"/>
    <w:rsid w:val="00BD7C9C"/>
    <w:rsid w:val="00BE1745"/>
    <w:rsid w:val="00BF2163"/>
    <w:rsid w:val="00C30A86"/>
    <w:rsid w:val="00C559A6"/>
    <w:rsid w:val="00C85CFB"/>
    <w:rsid w:val="00C87329"/>
    <w:rsid w:val="00C9298E"/>
    <w:rsid w:val="00C954C2"/>
    <w:rsid w:val="00CD3AB6"/>
    <w:rsid w:val="00CD4384"/>
    <w:rsid w:val="00D0601A"/>
    <w:rsid w:val="00D0727D"/>
    <w:rsid w:val="00D13692"/>
    <w:rsid w:val="00D16183"/>
    <w:rsid w:val="00D33956"/>
    <w:rsid w:val="00D37CA5"/>
    <w:rsid w:val="00D423A1"/>
    <w:rsid w:val="00D737D5"/>
    <w:rsid w:val="00D7722B"/>
    <w:rsid w:val="00D77DE6"/>
    <w:rsid w:val="00D82198"/>
    <w:rsid w:val="00D97CE3"/>
    <w:rsid w:val="00DB1929"/>
    <w:rsid w:val="00DB4195"/>
    <w:rsid w:val="00DB4975"/>
    <w:rsid w:val="00DC1E3F"/>
    <w:rsid w:val="00DD6982"/>
    <w:rsid w:val="00DD7376"/>
    <w:rsid w:val="00DF65B1"/>
    <w:rsid w:val="00E130E5"/>
    <w:rsid w:val="00E13BBE"/>
    <w:rsid w:val="00E16D4E"/>
    <w:rsid w:val="00E75EA4"/>
    <w:rsid w:val="00E809D9"/>
    <w:rsid w:val="00E9455E"/>
    <w:rsid w:val="00EB5C3C"/>
    <w:rsid w:val="00ED3422"/>
    <w:rsid w:val="00EF6851"/>
    <w:rsid w:val="00F0371B"/>
    <w:rsid w:val="00F23DAD"/>
    <w:rsid w:val="00F45AC1"/>
    <w:rsid w:val="00F70497"/>
    <w:rsid w:val="00F73EBE"/>
    <w:rsid w:val="00F76295"/>
    <w:rsid w:val="00F77328"/>
    <w:rsid w:val="00F848E8"/>
    <w:rsid w:val="00F9723B"/>
    <w:rsid w:val="00FA19F5"/>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E01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55808">
      <w:bodyDiv w:val="1"/>
      <w:marLeft w:val="0"/>
      <w:marRight w:val="0"/>
      <w:marTop w:val="0"/>
      <w:marBottom w:val="0"/>
      <w:divBdr>
        <w:top w:val="none" w:sz="0" w:space="0" w:color="auto"/>
        <w:left w:val="none" w:sz="0" w:space="0" w:color="auto"/>
        <w:bottom w:val="none" w:sz="0" w:space="0" w:color="auto"/>
        <w:right w:val="none" w:sz="0" w:space="0" w:color="auto"/>
      </w:divBdr>
    </w:div>
    <w:div w:id="373626915">
      <w:bodyDiv w:val="1"/>
      <w:marLeft w:val="0"/>
      <w:marRight w:val="0"/>
      <w:marTop w:val="0"/>
      <w:marBottom w:val="0"/>
      <w:divBdr>
        <w:top w:val="none" w:sz="0" w:space="0" w:color="auto"/>
        <w:left w:val="none" w:sz="0" w:space="0" w:color="auto"/>
        <w:bottom w:val="none" w:sz="0" w:space="0" w:color="auto"/>
        <w:right w:val="none" w:sz="0" w:space="0" w:color="auto"/>
      </w:divBdr>
    </w:div>
    <w:div w:id="457795319">
      <w:bodyDiv w:val="1"/>
      <w:marLeft w:val="0"/>
      <w:marRight w:val="0"/>
      <w:marTop w:val="0"/>
      <w:marBottom w:val="0"/>
      <w:divBdr>
        <w:top w:val="none" w:sz="0" w:space="0" w:color="auto"/>
        <w:left w:val="none" w:sz="0" w:space="0" w:color="auto"/>
        <w:bottom w:val="none" w:sz="0" w:space="0" w:color="auto"/>
        <w:right w:val="none" w:sz="0" w:space="0" w:color="auto"/>
      </w:divBdr>
    </w:div>
    <w:div w:id="476724016">
      <w:bodyDiv w:val="1"/>
      <w:marLeft w:val="0"/>
      <w:marRight w:val="0"/>
      <w:marTop w:val="0"/>
      <w:marBottom w:val="0"/>
      <w:divBdr>
        <w:top w:val="none" w:sz="0" w:space="0" w:color="auto"/>
        <w:left w:val="none" w:sz="0" w:space="0" w:color="auto"/>
        <w:bottom w:val="none" w:sz="0" w:space="0" w:color="auto"/>
        <w:right w:val="none" w:sz="0" w:space="0" w:color="auto"/>
      </w:divBdr>
    </w:div>
    <w:div w:id="495343230">
      <w:bodyDiv w:val="1"/>
      <w:marLeft w:val="0"/>
      <w:marRight w:val="0"/>
      <w:marTop w:val="0"/>
      <w:marBottom w:val="0"/>
      <w:divBdr>
        <w:top w:val="none" w:sz="0" w:space="0" w:color="auto"/>
        <w:left w:val="none" w:sz="0" w:space="0" w:color="auto"/>
        <w:bottom w:val="none" w:sz="0" w:space="0" w:color="auto"/>
        <w:right w:val="none" w:sz="0" w:space="0" w:color="auto"/>
      </w:divBdr>
    </w:div>
    <w:div w:id="517963645">
      <w:bodyDiv w:val="1"/>
      <w:marLeft w:val="0"/>
      <w:marRight w:val="0"/>
      <w:marTop w:val="0"/>
      <w:marBottom w:val="0"/>
      <w:divBdr>
        <w:top w:val="none" w:sz="0" w:space="0" w:color="auto"/>
        <w:left w:val="none" w:sz="0" w:space="0" w:color="auto"/>
        <w:bottom w:val="none" w:sz="0" w:space="0" w:color="auto"/>
        <w:right w:val="none" w:sz="0" w:space="0" w:color="auto"/>
      </w:divBdr>
    </w:div>
    <w:div w:id="955675684">
      <w:bodyDiv w:val="1"/>
      <w:marLeft w:val="0"/>
      <w:marRight w:val="0"/>
      <w:marTop w:val="0"/>
      <w:marBottom w:val="0"/>
      <w:divBdr>
        <w:top w:val="none" w:sz="0" w:space="0" w:color="auto"/>
        <w:left w:val="none" w:sz="0" w:space="0" w:color="auto"/>
        <w:bottom w:val="none" w:sz="0" w:space="0" w:color="auto"/>
        <w:right w:val="none" w:sz="0" w:space="0" w:color="auto"/>
      </w:divBdr>
    </w:div>
    <w:div w:id="962080309">
      <w:bodyDiv w:val="1"/>
      <w:marLeft w:val="0"/>
      <w:marRight w:val="0"/>
      <w:marTop w:val="0"/>
      <w:marBottom w:val="0"/>
      <w:divBdr>
        <w:top w:val="none" w:sz="0" w:space="0" w:color="auto"/>
        <w:left w:val="none" w:sz="0" w:space="0" w:color="auto"/>
        <w:bottom w:val="none" w:sz="0" w:space="0" w:color="auto"/>
        <w:right w:val="none" w:sz="0" w:space="0" w:color="auto"/>
      </w:divBdr>
    </w:div>
    <w:div w:id="1061513723">
      <w:bodyDiv w:val="1"/>
      <w:marLeft w:val="0"/>
      <w:marRight w:val="0"/>
      <w:marTop w:val="0"/>
      <w:marBottom w:val="0"/>
      <w:divBdr>
        <w:top w:val="none" w:sz="0" w:space="0" w:color="auto"/>
        <w:left w:val="none" w:sz="0" w:space="0" w:color="auto"/>
        <w:bottom w:val="none" w:sz="0" w:space="0" w:color="auto"/>
        <w:right w:val="none" w:sz="0" w:space="0" w:color="auto"/>
      </w:divBdr>
    </w:div>
    <w:div w:id="1115977714">
      <w:bodyDiv w:val="1"/>
      <w:marLeft w:val="0"/>
      <w:marRight w:val="0"/>
      <w:marTop w:val="0"/>
      <w:marBottom w:val="0"/>
      <w:divBdr>
        <w:top w:val="none" w:sz="0" w:space="0" w:color="auto"/>
        <w:left w:val="none" w:sz="0" w:space="0" w:color="auto"/>
        <w:bottom w:val="none" w:sz="0" w:space="0" w:color="auto"/>
        <w:right w:val="none" w:sz="0" w:space="0" w:color="auto"/>
      </w:divBdr>
    </w:div>
    <w:div w:id="1181774725">
      <w:bodyDiv w:val="1"/>
      <w:marLeft w:val="0"/>
      <w:marRight w:val="0"/>
      <w:marTop w:val="0"/>
      <w:marBottom w:val="0"/>
      <w:divBdr>
        <w:top w:val="none" w:sz="0" w:space="0" w:color="auto"/>
        <w:left w:val="none" w:sz="0" w:space="0" w:color="auto"/>
        <w:bottom w:val="none" w:sz="0" w:space="0" w:color="auto"/>
        <w:right w:val="none" w:sz="0" w:space="0" w:color="auto"/>
      </w:divBdr>
    </w:div>
    <w:div w:id="1268852759">
      <w:bodyDiv w:val="1"/>
      <w:marLeft w:val="0"/>
      <w:marRight w:val="0"/>
      <w:marTop w:val="0"/>
      <w:marBottom w:val="0"/>
      <w:divBdr>
        <w:top w:val="none" w:sz="0" w:space="0" w:color="auto"/>
        <w:left w:val="none" w:sz="0" w:space="0" w:color="auto"/>
        <w:bottom w:val="none" w:sz="0" w:space="0" w:color="auto"/>
        <w:right w:val="none" w:sz="0" w:space="0" w:color="auto"/>
      </w:divBdr>
    </w:div>
    <w:div w:id="1614704206">
      <w:bodyDiv w:val="1"/>
      <w:marLeft w:val="0"/>
      <w:marRight w:val="0"/>
      <w:marTop w:val="0"/>
      <w:marBottom w:val="0"/>
      <w:divBdr>
        <w:top w:val="none" w:sz="0" w:space="0" w:color="auto"/>
        <w:left w:val="none" w:sz="0" w:space="0" w:color="auto"/>
        <w:bottom w:val="none" w:sz="0" w:space="0" w:color="auto"/>
        <w:right w:val="none" w:sz="0" w:space="0" w:color="auto"/>
      </w:divBdr>
    </w:div>
    <w:div w:id="1720474984">
      <w:bodyDiv w:val="1"/>
      <w:marLeft w:val="0"/>
      <w:marRight w:val="0"/>
      <w:marTop w:val="0"/>
      <w:marBottom w:val="0"/>
      <w:divBdr>
        <w:top w:val="none" w:sz="0" w:space="0" w:color="auto"/>
        <w:left w:val="none" w:sz="0" w:space="0" w:color="auto"/>
        <w:bottom w:val="none" w:sz="0" w:space="0" w:color="auto"/>
        <w:right w:val="none" w:sz="0" w:space="0" w:color="auto"/>
      </w:divBdr>
    </w:div>
    <w:div w:id="1736080659">
      <w:bodyDiv w:val="1"/>
      <w:marLeft w:val="0"/>
      <w:marRight w:val="0"/>
      <w:marTop w:val="0"/>
      <w:marBottom w:val="0"/>
      <w:divBdr>
        <w:top w:val="none" w:sz="0" w:space="0" w:color="auto"/>
        <w:left w:val="none" w:sz="0" w:space="0" w:color="auto"/>
        <w:bottom w:val="none" w:sz="0" w:space="0" w:color="auto"/>
        <w:right w:val="none" w:sz="0" w:space="0" w:color="auto"/>
      </w:divBdr>
    </w:div>
    <w:div w:id="1810659956">
      <w:bodyDiv w:val="1"/>
      <w:marLeft w:val="0"/>
      <w:marRight w:val="0"/>
      <w:marTop w:val="0"/>
      <w:marBottom w:val="0"/>
      <w:divBdr>
        <w:top w:val="none" w:sz="0" w:space="0" w:color="auto"/>
        <w:left w:val="none" w:sz="0" w:space="0" w:color="auto"/>
        <w:bottom w:val="none" w:sz="0" w:space="0" w:color="auto"/>
        <w:right w:val="none" w:sz="0" w:space="0" w:color="auto"/>
      </w:divBdr>
    </w:div>
    <w:div w:id="1951861710">
      <w:bodyDiv w:val="1"/>
      <w:marLeft w:val="0"/>
      <w:marRight w:val="0"/>
      <w:marTop w:val="0"/>
      <w:marBottom w:val="0"/>
      <w:divBdr>
        <w:top w:val="none" w:sz="0" w:space="0" w:color="auto"/>
        <w:left w:val="none" w:sz="0" w:space="0" w:color="auto"/>
        <w:bottom w:val="none" w:sz="0" w:space="0" w:color="auto"/>
        <w:right w:val="none" w:sz="0" w:space="0" w:color="auto"/>
      </w:divBdr>
    </w:div>
    <w:div w:id="21427244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37</TotalTime>
  <Pages>3</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Whitford</dc:creator>
  <cp:keywords/>
  <dc:description/>
  <cp:lastModifiedBy>YCS</cp:lastModifiedBy>
  <cp:revision>5</cp:revision>
  <cp:lastPrinted>2019-10-21T17:20:00Z</cp:lastPrinted>
  <dcterms:created xsi:type="dcterms:W3CDTF">2019-10-18T17:41:00Z</dcterms:created>
  <dcterms:modified xsi:type="dcterms:W3CDTF">2019-10-21T17:23:00Z</dcterms:modified>
  <cp:category/>
</cp:coreProperties>
</file>