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BFEE93" w14:textId="4EAF8B24" w:rsidR="005F16B9" w:rsidRPr="005F16B9" w:rsidRDefault="008327D7" w:rsidP="005F16B9">
      <w:pPr>
        <w:spacing w:after="0" w:line="240" w:lineRule="auto"/>
        <w:rPr>
          <w:rFonts w:ascii="Times New Roman" w:eastAsia="Times New Roman" w:hAnsi="Times New Roman" w:cs="Times New Roman"/>
          <w:szCs w:val="20"/>
          <w:lang w:val="en-GB"/>
        </w:rPr>
      </w:pPr>
      <w:r>
        <w:rPr>
          <w:rFonts w:ascii="Times New Roman" w:eastAsia="Times New Roman" w:hAnsi="Times New Roman" w:cs="Times New Roman"/>
          <w:noProof/>
          <w:szCs w:val="20"/>
        </w:rPr>
        <w:drawing>
          <wp:anchor distT="0" distB="0" distL="114300" distR="114300" simplePos="0" relativeHeight="251744256" behindDoc="0" locked="0" layoutInCell="1" allowOverlap="1" wp14:anchorId="4D7CB414" wp14:editId="06BF206C">
            <wp:simplePos x="0" y="0"/>
            <wp:positionH relativeFrom="page">
              <wp:posOffset>5300980</wp:posOffset>
            </wp:positionH>
            <wp:positionV relativeFrom="page">
              <wp:posOffset>2501900</wp:posOffset>
            </wp:positionV>
            <wp:extent cx="1933575" cy="1450340"/>
            <wp:effectExtent l="76200" t="76200" r="149225" b="149860"/>
            <wp:wrapThrough wrapText="bothSides">
              <wp:wrapPolygon edited="0">
                <wp:start x="-851" y="-1135"/>
                <wp:lineTo x="-851" y="23454"/>
                <wp:lineTo x="22700" y="23454"/>
                <wp:lineTo x="22983" y="17779"/>
                <wp:lineTo x="22983" y="-1135"/>
                <wp:lineTo x="-851" y="-1135"/>
              </wp:wrapPolygon>
            </wp:wrapThrough>
            <wp:docPr id="170" name="Picture 170" descr="Macintosh HD:private:var:folders:sb:l15vngr57q5_b9d44m8kx79w0000gp:T:TemporaryItems:IMG_8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private:var:folders:sb:l15vngr57q5_b9d44m8kx79w0000gp:T:TemporaryItems:IMG_81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3575" cy="1450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0" locked="0" layoutInCell="1" allowOverlap="1" wp14:anchorId="25275981" wp14:editId="4D196545">
            <wp:simplePos x="0" y="0"/>
            <wp:positionH relativeFrom="page">
              <wp:posOffset>2959100</wp:posOffset>
            </wp:positionH>
            <wp:positionV relativeFrom="page">
              <wp:posOffset>2133600</wp:posOffset>
            </wp:positionV>
            <wp:extent cx="2114550" cy="1586865"/>
            <wp:effectExtent l="76200" t="76200" r="146050" b="140335"/>
            <wp:wrapThrough wrapText="bothSides">
              <wp:wrapPolygon edited="0">
                <wp:start x="-778" y="-1037"/>
                <wp:lineTo x="-778" y="23164"/>
                <wp:lineTo x="22573" y="23164"/>
                <wp:lineTo x="22832" y="21436"/>
                <wp:lineTo x="22832" y="-1037"/>
                <wp:lineTo x="-778" y="-1037"/>
              </wp:wrapPolygon>
            </wp:wrapThrough>
            <wp:docPr id="169" name="Picture 169" descr="Macintosh HD:private:var:folders:sb:l15vngr57q5_b9d44m8kx79w0000gp:T:TemporaryItems:IMG_8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private:var:folders:sb:l15vngr57q5_b9d44m8kx79w0000gp:T:TemporaryItems:IMG_81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1586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14:anchorId="6BA5C4E7" wp14:editId="744E9BE2">
            <wp:simplePos x="0" y="0"/>
            <wp:positionH relativeFrom="page">
              <wp:posOffset>711200</wp:posOffset>
            </wp:positionH>
            <wp:positionV relativeFrom="page">
              <wp:posOffset>2461260</wp:posOffset>
            </wp:positionV>
            <wp:extent cx="1986280" cy="1490980"/>
            <wp:effectExtent l="76200" t="76200" r="147320" b="160020"/>
            <wp:wrapThrough wrapText="bothSides">
              <wp:wrapPolygon edited="0">
                <wp:start x="-829" y="-1104"/>
                <wp:lineTo x="-829" y="23550"/>
                <wp:lineTo x="22650" y="23550"/>
                <wp:lineTo x="22926" y="22814"/>
                <wp:lineTo x="22926" y="-1104"/>
                <wp:lineTo x="-829" y="-1104"/>
              </wp:wrapPolygon>
            </wp:wrapThrough>
            <wp:docPr id="166" name="Picture 166" descr="Macintosh HD:private:var:folders:sb:l15vngr57q5_b9d44m8kx79w0000gp:T:TemporaryItems:IMG_8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private:var:folders:sb:l15vngr57q5_b9d44m8kx79w0000gp:T:TemporaryItems:IMG_809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6280" cy="1490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2560E">
        <w:rPr>
          <w:noProof/>
        </w:rPr>
        <mc:AlternateContent>
          <mc:Choice Requires="wpg">
            <w:drawing>
              <wp:anchor distT="0" distB="0" distL="114300" distR="114300" simplePos="0" relativeHeight="251680768" behindDoc="0" locked="0" layoutInCell="1" allowOverlap="1" wp14:anchorId="3F79CB68" wp14:editId="70C4A75E">
                <wp:simplePos x="0" y="0"/>
                <wp:positionH relativeFrom="page">
                  <wp:posOffset>711200</wp:posOffset>
                </wp:positionH>
                <wp:positionV relativeFrom="page">
                  <wp:posOffset>2461260</wp:posOffset>
                </wp:positionV>
                <wp:extent cx="6523355" cy="6608445"/>
                <wp:effectExtent l="0" t="0" r="0" b="20955"/>
                <wp:wrapThrough wrapText="bothSides">
                  <wp:wrapPolygon edited="0">
                    <wp:start x="84" y="0"/>
                    <wp:lineTo x="84" y="21585"/>
                    <wp:lineTo x="21447" y="21585"/>
                    <wp:lineTo x="21447" y="0"/>
                    <wp:lineTo x="84" y="0"/>
                  </wp:wrapPolygon>
                </wp:wrapThrough>
                <wp:docPr id="23" name="Group 23"/>
                <wp:cNvGraphicFramePr/>
                <a:graphic xmlns:a="http://schemas.openxmlformats.org/drawingml/2006/main">
                  <a:graphicData uri="http://schemas.microsoft.com/office/word/2010/wordprocessingGroup">
                    <wpg:wgp>
                      <wpg:cNvGrpSpPr/>
                      <wpg:grpSpPr>
                        <a:xfrm>
                          <a:off x="0" y="0"/>
                          <a:ext cx="6523355" cy="6608445"/>
                          <a:chOff x="0" y="0"/>
                          <a:chExt cx="6523355" cy="6608445"/>
                        </a:xfrm>
                        <a:extLst>
                          <a:ext uri="{0CCBE362-F206-4b92-989A-16890622DB6E}">
                            <ma14:wrappingTextBoxFlag xmlns:ma14="http://schemas.microsoft.com/office/mac/drawingml/2011/main" val="1"/>
                          </a:ext>
                        </a:extLst>
                      </wpg:grpSpPr>
                      <wps:wsp>
                        <wps:cNvPr id="11" name="Text Box 11"/>
                        <wps:cNvSpPr txBox="1"/>
                        <wps:spPr>
                          <a:xfrm>
                            <a:off x="0" y="0"/>
                            <a:ext cx="6523355" cy="660844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 name="Text Box 2"/>
                        <wps:cNvSpPr txBox="1"/>
                        <wps:spPr>
                          <a:xfrm>
                            <a:off x="2222500" y="1391285"/>
                            <a:ext cx="2177415" cy="196215"/>
                          </a:xfrm>
                          <a:prstGeom prst="rect">
                            <a:avLst/>
                          </a:prstGeom>
                          <a:noFill/>
                          <a:ln>
                            <a:noFill/>
                          </a:ln>
                          <a:effectLst/>
                          <a:extLst>
                            <a:ext uri="{C572A759-6A51-4108-AA02-DFA0A04FC94B}">
                              <ma14:wrappingTextBoxFlag xmlns:ma14="http://schemas.microsoft.com/office/mac/drawingml/2011/main"/>
                            </a:ext>
                          </a:extLst>
                        </wps:spPr>
                        <wps:txbx id="1">
                          <w:txbxContent>
                            <w:p w14:paraId="51FAB4A9" w14:textId="5AAFEDE5" w:rsidR="00E96567" w:rsidRPr="00023ACA" w:rsidRDefault="00E96567" w:rsidP="00026407">
                              <w:pPr>
                                <w:rPr>
                                  <w:sz w:val="22"/>
                                  <w:szCs w:val="22"/>
                                </w:rPr>
                              </w:pPr>
                              <w:r w:rsidRPr="00023ACA">
                                <w:rPr>
                                  <w:sz w:val="22"/>
                                  <w:szCs w:val="22"/>
                                </w:rPr>
                                <w:t xml:space="preserve"> September and October are the months of </w:t>
                              </w:r>
                              <w:r w:rsidRPr="00023ACA">
                                <w:rPr>
                                  <w:rFonts w:ascii="WinMac SILSophia Dene" w:hAnsi="WinMac SILSophia Dene"/>
                                  <w:sz w:val="22"/>
                                  <w:szCs w:val="22"/>
                                </w:rPr>
                                <w:t xml:space="preserve">Xat’ô </w:t>
                              </w:r>
                              <w:r w:rsidRPr="00023ACA">
                                <w:rPr>
                                  <w:sz w:val="22"/>
                                  <w:szCs w:val="22"/>
                                </w:rPr>
                                <w:t xml:space="preserve">in Denedeh.  It is a time of Fall Harvest when the berries and plants are ready to be gathered for the long winter ahead. Cranberries, juniper berries, crowberries, rosehips, and many of our northern berries are picked and dried or made into jams to last the winter.  </w:t>
                              </w:r>
                            </w:p>
                            <w:p w14:paraId="08E3CB41" w14:textId="3F0C1842" w:rsidR="00E96567" w:rsidRPr="00023ACA" w:rsidRDefault="00E96567" w:rsidP="00026407">
                              <w:pPr>
                                <w:ind w:firstLine="720"/>
                                <w:rPr>
                                  <w:sz w:val="22"/>
                                  <w:szCs w:val="22"/>
                                </w:rPr>
                              </w:pPr>
                              <w:r w:rsidRPr="00023ACA">
                                <w:rPr>
                                  <w:sz w:val="22"/>
                                  <w:szCs w:val="22"/>
                                </w:rPr>
                                <w:t xml:space="preserve">Medicine plants are also ready to be harvested.   Labrador tea grows in abundance in our Northern land and is used to make a tea that helps with colds and flus. The needles, the cones, and the sap (gum) of spruce trees are gathered to make medicine to prevent infections in sores or for skin ailments. Many Northern plants including rat root, willow and birch fungus were harvested as part of a traditional first aid kit. </w:t>
                              </w:r>
                            </w:p>
                            <w:p w14:paraId="4828F564" w14:textId="43992E0E" w:rsidR="00E96567" w:rsidRPr="00023ACA" w:rsidRDefault="00E96567" w:rsidP="008A6590">
                              <w:pPr>
                                <w:ind w:firstLine="720"/>
                                <w:rPr>
                                  <w:sz w:val="22"/>
                                  <w:szCs w:val="22"/>
                                </w:rPr>
                              </w:pPr>
                              <w:r w:rsidRPr="00023ACA">
                                <w:rPr>
                                  <w:sz w:val="22"/>
                                  <w:szCs w:val="22"/>
                                </w:rPr>
                                <w:t xml:space="preserve">When harvesting plants and medicines, it is important to leave an offering such as matches or tobacco to show gratitude for the gift of the plant.  </w:t>
                              </w:r>
                            </w:p>
                            <w:p w14:paraId="10A9166E" w14:textId="76077995" w:rsidR="00E96567" w:rsidRPr="00023ACA" w:rsidRDefault="00E96567" w:rsidP="008A6590">
                              <w:pPr>
                                <w:ind w:firstLine="720"/>
                                <w:rPr>
                                  <w:sz w:val="22"/>
                                  <w:szCs w:val="22"/>
                                </w:rPr>
                              </w:pPr>
                              <w:r w:rsidRPr="00023ACA">
                                <w:rPr>
                                  <w:sz w:val="22"/>
                                  <w:szCs w:val="22"/>
                                </w:rPr>
                                <w:t xml:space="preserve">Fall is a beautiful time of year in Denedeh.  We are grateful for all the land provides. </w:t>
                              </w:r>
                            </w:p>
                            <w:p w14:paraId="2EBEA3FD" w14:textId="77777777" w:rsidR="00E96567" w:rsidRPr="00023ACA" w:rsidRDefault="00E96567" w:rsidP="008A6590">
                              <w:pPr>
                                <w:ind w:firstLine="720"/>
                                <w:rPr>
                                  <w:sz w:val="22"/>
                                  <w:szCs w:val="22"/>
                                </w:rPr>
                              </w:pPr>
                            </w:p>
                            <w:p w14:paraId="1BC6B76B" w14:textId="77777777" w:rsidR="00E96567" w:rsidRPr="00023ACA" w:rsidRDefault="00E96567" w:rsidP="00F77328">
                              <w:pPr>
                                <w:rPr>
                                  <w:sz w:val="22"/>
                                  <w:szCs w:val="22"/>
                                </w:rPr>
                              </w:pPr>
                            </w:p>
                            <w:p w14:paraId="695A18D2" w14:textId="25358B6C" w:rsidR="00E96567" w:rsidRPr="00023ACA" w:rsidRDefault="00E96567" w:rsidP="00F76295">
                              <w:pPr>
                                <w:rPr>
                                  <w:sz w:val="22"/>
                                  <w:szCs w:val="22"/>
                                </w:rPr>
                              </w:pPr>
                              <w:r w:rsidRPr="00023ACA">
                                <w:rPr>
                                  <w:noProof/>
                                  <w:sz w:val="22"/>
                                  <w:szCs w:val="22"/>
                                </w:rPr>
                                <w:drawing>
                                  <wp:inline distT="0" distB="0" distL="0" distR="0" wp14:anchorId="50E215FB" wp14:editId="5A3F175C">
                                    <wp:extent cx="4711700" cy="7035800"/>
                                    <wp:effectExtent l="0" t="0" r="12700" b="0"/>
                                    <wp:docPr id="145" name="Picture 145"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sb:l15vngr57q5_b9d44m8kx79w0000gp:T:TemporaryItems:DSC_04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r w:rsidRPr="00023ACA">
                                <w:rPr>
                                  <w:noProof/>
                                  <w:sz w:val="22"/>
                                  <w:szCs w:val="22"/>
                                </w:rPr>
                                <w:drawing>
                                  <wp:inline distT="0" distB="0" distL="0" distR="0" wp14:anchorId="79B4C828" wp14:editId="465D01F1">
                                    <wp:extent cx="4711700" cy="7035800"/>
                                    <wp:effectExtent l="0" t="0" r="12700" b="0"/>
                                    <wp:docPr id="150" name="Picture 150"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sb:l15vngr57q5_b9d44m8kx79w0000gp:T:TemporaryItems:DSC_04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r w:rsidRPr="00023ACA">
                                <w:rPr>
                                  <w:noProof/>
                                  <w:sz w:val="22"/>
                                  <w:szCs w:val="22"/>
                                </w:rPr>
                                <w:drawing>
                                  <wp:inline distT="0" distB="0" distL="0" distR="0" wp14:anchorId="76A3A4B0" wp14:editId="215DC404">
                                    <wp:extent cx="4711700" cy="7035800"/>
                                    <wp:effectExtent l="0" t="0" r="12700" b="0"/>
                                    <wp:docPr id="151" name="Picture 151"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sb:l15vngr57q5_b9d44m8kx79w0000gp:T:TemporaryItems:DSC_04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p>
                            <w:p w14:paraId="468D9EB7" w14:textId="343293B1" w:rsidR="00E96567" w:rsidRPr="00023ACA" w:rsidRDefault="00E96567" w:rsidP="00F76295">
                              <w:pPr>
                                <w:rPr>
                                  <w:sz w:val="22"/>
                                  <w:szCs w:val="22"/>
                                </w:rPr>
                              </w:pPr>
                              <w:r w:rsidRPr="00023ACA">
                                <w:rPr>
                                  <w:noProof/>
                                  <w:sz w:val="22"/>
                                  <w:szCs w:val="22"/>
                                </w:rPr>
                                <w:drawing>
                                  <wp:inline distT="0" distB="0" distL="0" distR="0" wp14:anchorId="4C8FF778" wp14:editId="21EA4A56">
                                    <wp:extent cx="4711700" cy="7035800"/>
                                    <wp:effectExtent l="0" t="0" r="12700" b="0"/>
                                    <wp:docPr id="144" name="Picture 144"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sb:l15vngr57q5_b9d44m8kx79w0000gp:T:TemporaryItems:DSC_04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2216785" y="1586230"/>
                            <a:ext cx="2183130" cy="240030"/>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1824990"/>
                            <a:ext cx="6340475" cy="711835"/>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2535555"/>
                            <a:ext cx="6340475" cy="196215"/>
                          </a:xfrm>
                          <a:prstGeom prst="rect">
                            <a:avLst/>
                          </a:prstGeom>
                          <a:noFill/>
                          <a:ln>
                            <a:noFill/>
                          </a:ln>
                          <a:effectLst/>
                          <a:extLs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2730500"/>
                            <a:ext cx="6340475" cy="195580"/>
                          </a:xfrm>
                          <a:prstGeom prst="rect">
                            <a:avLst/>
                          </a:prstGeom>
                          <a:noFill/>
                          <a:ln>
                            <a:noFill/>
                          </a:ln>
                          <a:effectLst/>
                          <a:extLst>
                            <a:ext uri="{C572A759-6A51-4108-AA02-DFA0A04FC94B}">
                              <ma14:wrappingTextBoxFlag xmlns:ma14="http://schemas.microsoft.com/office/mac/drawingml/2011/main"/>
                            </a:ext>
                          </a:extLst>
                        </wps:spPr>
                        <wps:linkedTxbx id="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1440" y="2924810"/>
                            <a:ext cx="4335145" cy="196215"/>
                          </a:xfrm>
                          <a:prstGeom prst="rect">
                            <a:avLst/>
                          </a:prstGeom>
                          <a:noFill/>
                          <a:ln>
                            <a:noFill/>
                          </a:ln>
                          <a:effectLst/>
                          <a:extLst>
                            <a:ext uri="{C572A759-6A51-4108-AA02-DFA0A04FC94B}">
                              <ma14:wrappingTextBoxFlag xmlns:ma14="http://schemas.microsoft.com/office/mac/drawingml/2011/main"/>
                            </a:ext>
                          </a:extLst>
                        </wps:spPr>
                        <wps:linkedTxbx id="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3119755"/>
                            <a:ext cx="4335145" cy="195580"/>
                          </a:xfrm>
                          <a:prstGeom prst="rect">
                            <a:avLst/>
                          </a:prstGeom>
                          <a:noFill/>
                          <a:ln>
                            <a:noFill/>
                          </a:ln>
                          <a:effectLst/>
                          <a:extLst>
                            <a:ext uri="{C572A759-6A51-4108-AA02-DFA0A04FC94B}">
                              <ma14:wrappingTextBoxFlag xmlns:ma14="http://schemas.microsoft.com/office/mac/drawingml/2011/main"/>
                            </a:ext>
                          </a:extLst>
                        </wps:spPr>
                        <wps:linkedTxbx id="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3314065"/>
                            <a:ext cx="4335145" cy="196215"/>
                          </a:xfrm>
                          <a:prstGeom prst="rect">
                            <a:avLst/>
                          </a:prstGeom>
                          <a:noFill/>
                          <a:ln>
                            <a:noFill/>
                          </a:ln>
                          <a:effectLst/>
                          <a:extLst>
                            <a:ext uri="{C572A759-6A51-4108-AA02-DFA0A04FC94B}">
                              <ma14:wrappingTextBoxFlag xmlns:ma14="http://schemas.microsoft.com/office/mac/drawingml/2011/main"/>
                            </a:ext>
                          </a:extLst>
                        </wps:spPr>
                        <wps:linkedTxbx id="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3509010"/>
                            <a:ext cx="4335145" cy="322580"/>
                          </a:xfrm>
                          <a:prstGeom prst="rect">
                            <a:avLst/>
                          </a:prstGeom>
                          <a:noFill/>
                          <a:ln>
                            <a:noFill/>
                          </a:ln>
                          <a:effectLst/>
                          <a:extLst>
                            <a:ext uri="{C572A759-6A51-4108-AA02-DFA0A04FC94B}">
                              <ma14:wrappingTextBoxFlag xmlns:ma14="http://schemas.microsoft.com/office/mac/drawingml/2011/main"/>
                            </a:ext>
                          </a:extLst>
                        </wps:spPr>
                        <wps:linkedTxbx id="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3830320"/>
                            <a:ext cx="4335145" cy="196215"/>
                          </a:xfrm>
                          <a:prstGeom prst="rect">
                            <a:avLst/>
                          </a:prstGeom>
                          <a:noFill/>
                          <a:ln>
                            <a:noFill/>
                          </a:ln>
                          <a:effectLst/>
                          <a:extLst>
                            <a:ext uri="{C572A759-6A51-4108-AA02-DFA0A04FC94B}">
                              <ma14:wrappingTextBoxFlag xmlns:ma14="http://schemas.microsoft.com/office/mac/drawingml/2011/main"/>
                            </a:ext>
                          </a:extLst>
                        </wps:spPr>
                        <wps:linkedTxbx id="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4025265"/>
                            <a:ext cx="4335145" cy="196215"/>
                          </a:xfrm>
                          <a:prstGeom prst="rect">
                            <a:avLst/>
                          </a:prstGeom>
                          <a:noFill/>
                          <a:ln>
                            <a:noFill/>
                          </a:ln>
                          <a:effectLst/>
                          <a:extLst>
                            <a:ext uri="{C572A759-6A51-4108-AA02-DFA0A04FC94B}">
                              <ma14:wrappingTextBoxFlag xmlns:ma14="http://schemas.microsoft.com/office/mac/drawingml/2011/main"/>
                            </a:ext>
                          </a:extLst>
                        </wps:spPr>
                        <wps:linkedTxbx id="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4220210"/>
                            <a:ext cx="4335145" cy="322580"/>
                          </a:xfrm>
                          <a:prstGeom prst="rect">
                            <a:avLst/>
                          </a:prstGeom>
                          <a:noFill/>
                          <a:ln>
                            <a:noFill/>
                          </a:ln>
                          <a:effectLst/>
                          <a:extLst>
                            <a:ext uri="{C572A759-6A51-4108-AA02-DFA0A04FC94B}">
                              <ma14:wrappingTextBoxFlag xmlns:ma14="http://schemas.microsoft.com/office/mac/drawingml/2011/main"/>
                            </a:ext>
                          </a:extLst>
                        </wps:spPr>
                        <wps:linkedTxbx id="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4546600"/>
                            <a:ext cx="6340475" cy="323215"/>
                          </a:xfrm>
                          <a:prstGeom prst="rect">
                            <a:avLst/>
                          </a:prstGeom>
                          <a:noFill/>
                          <a:ln>
                            <a:noFill/>
                          </a:ln>
                          <a:effectLst/>
                          <a:extLst>
                            <a:ext uri="{C572A759-6A51-4108-AA02-DFA0A04FC94B}">
                              <ma14:wrappingTextBoxFlag xmlns:ma14="http://schemas.microsoft.com/office/mac/drawingml/2011/main"/>
                            </a:ext>
                          </a:extLst>
                        </wps:spPr>
                        <wps:linkedTxbx id="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4868545"/>
                            <a:ext cx="96520" cy="322580"/>
                          </a:xfrm>
                          <a:prstGeom prst="rect">
                            <a:avLst/>
                          </a:prstGeom>
                          <a:noFill/>
                          <a:ln>
                            <a:noFill/>
                          </a:ln>
                          <a:effectLst/>
                          <a:extLst>
                            <a:ext uri="{C572A759-6A51-4108-AA02-DFA0A04FC94B}">
                              <ma14:wrappingTextBoxFlag xmlns:ma14="http://schemas.microsoft.com/office/mac/drawingml/2011/main"/>
                            </a:ext>
                          </a:extLst>
                        </wps:spPr>
                        <wps:linkedTxbx id="1"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5189855"/>
                            <a:ext cx="91440" cy="323215"/>
                          </a:xfrm>
                          <a:prstGeom prst="rect">
                            <a:avLst/>
                          </a:prstGeom>
                          <a:noFill/>
                          <a:ln>
                            <a:noFill/>
                          </a:ln>
                          <a:effectLst/>
                          <a:extLst>
                            <a:ext uri="{C572A759-6A51-4108-AA02-DFA0A04FC94B}">
                              <ma14:wrappingTextBoxFlag xmlns:ma14="http://schemas.microsoft.com/office/mac/drawingml/2011/main"/>
                            </a:ext>
                          </a:extLst>
                        </wps:spPr>
                        <wps:linkedTxbx id="1"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 o:spid="_x0000_s1026" style="position:absolute;margin-left:56pt;margin-top:193.8pt;width:513.65pt;height:520.35pt;z-index:251680768;mso-position-horizontal-relative:page;mso-position-vertical-relative:page" coordsize="6523355,66084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x+QgwGAACnPQAADgAAAGRycy9lMm9Eb2MueG1s7FtZb+M2EH4v0P8g6N1rkbqNOAvFjhcFFrtB&#10;k2KfGZmyhZVELaXETov+9w6pw46UTRPbTSqAeXCoESmSM/PNwePs4zZNtHvKi5hlUx19MHSNZiFb&#10;xtlqqv9xsxh5ulaUJFuShGV0qj/QQv94/usvZ5t8QjFbs2RJuQYfyYrJJp/q67LMJ+NxEa5pSooP&#10;LKcZvIwYT0kJj3w1XnKyga+nyRgbhjPeML7MOQtpUQB1Xr3Uz+X3o4iG5dcoKmipJVMdxlbKXy5/&#10;b8Xv+PyMTFac5Os4rIdBDhhFSuIMOm0/NScl0e543PtUGoecFSwqP4QsHbMoikMq5wCzQUZnNp84&#10;u8vlXFaTzSpv2QSs7fDp4M+GX+6vuBYvpzo2dS0jKchIdqvBMzBnk68mUOcTz6/zK14TVtWTmO82&#10;4qn4DzPRtpKtDy1b6bbUQiA6NjZN29a1EN45juFZll0xPlyDdHrtwvXlv7Qc7zqGTj4XpRiC6E6y&#10;/C9jNru4NB08WmDDGVm3Ph75nh+MkOP5hoPx/MK5/Bv4mhJkTTYg/BxU5wbaX7DtIiGrmtHi9cs4&#10;nZLwkV4iNJYaod0T0DskJgtDhg6a/3LIY8HclpebHBBQ7IRcvKxrof9P6c71muRU6k4hBFgLGaFG&#10;yGK6GsxXA5IUq6wmhKyVW6DXwxajKoB4rKz3JJbzovxEWaqJwlTngFEYJ5mQe+BKxammiiBnbBEn&#10;CdDJJMkeEeCbFYVKoFetJZt7GrEIAuzMzflo7vkuaATFI29hWKOLwLLRzHUXaO62GpEnJKSVZTqp&#10;Nuxpwb62zmwXB67tj5zARiMLGd4oCAw8mi8CIzCsxcy3Ltqxvau2NqoglaJ8SGgllN9pBBZEol8Q&#10;pO2ms4RX2k/CkGZlg4Ekg9qiVgRCfU3Dur5oWon7NY3bFrJnlpVt4zTOGJfq1xn28nsz5KiqD9Dd&#10;m7co3rLlA8CFs8qrFHm4iEGlP5OivCIc3Ag4HHCN5Vf4iRK2meqsLunamvE/n6KL+gB8eKtrQtZT&#10;vfhxRzjVteS3DEyCjyxL+DH5AAW+T71tqNldOmPS8mgwKlkUdcukKUacpd/AcgSiN3hFshD6nOpl&#10;U5yVlZMEzxvSIJCVwGPlpPycXeehsA6ClwKoN9tvhOc1mkswK19YY3x6oK7qipYZC+5KFsUS8Ttu&#10;1lwGQyh8zxtYRNwziPhAe4jhzzaAmeDlkOkj7NVeTlha4Qcxcl0L1X4Q+Q6GcmUTGi/a2L23NI3/&#10;G/OzZx4rZ9k4yX2zU25vt1BxpzBvCz+Qbgd6QFGwey6IbWyBENkuEGmDzTYOqcPNV4chGCPHBahJ&#10;2Nmeg806qt/BzjMREGX4iS3DqCq8c0QyLNglcfadLm8AfDJXAGYW9MdeiPgerlBhUWTIr8r8nsYi&#10;YKdK/FosSr9UA/Y1KUEdnQgH6GHL9ztIdEzLsNzaAboIeaZygCJ3q7PFFznAnyCxDVoUEgccjDo9&#10;JDoHBqM7JGIb1l5g9QW0q8o65ZLMPhJVKNqsJ54CiW0co5A4YCS6PSS6xyPRNQ2RID6HRNv2ZAUV&#10;nVYrqMf4RKuRmELigJEIG0id6NRr5Arp5GHRKfax5aEOEi3YpECwMyHzROUTT+kT23xCIXHASPR7&#10;SPSPRqKJkO92o9MOEpVPrHa7TxGdtvmEQuKAkQiuq+sUK2921JqNaSLLcDqZYgeLatPidFhsMwqF&#10;xSFjsb+DiNrVuIMjVNM2fDgQ9DhXfIRFE3YbVa4oToGdwi+2OYXC4pCx2N9WRO163OFY9EzDxM9h&#10;UWWLp8wW26xCYXHIWLT6MWq7IncwFi0D21jFqE/u+v7sFOoxa6i7tEKBcchg7O/xV4fPjkoYLYwN&#10;rILUtwNje1RbgXHIYOxv86N2Xe5wz2hbcLeiE6U+OnFjYlMdOZX3hk6RMe6SfAXGIYOxv6uB2gTk&#10;cDB6jmc3t5yag6g+XISqj6GqxZtTJoy7HF9BccBQFODobPVXqy5HBak28nyvu8NYH48TFxKVVzwp&#10;FNsUX0Hxv4GivDUKt4HlVdL65rK4brz/LG9R7e5Xn/8DAAD//wMAUEsDBBQABgAIAAAAIQDeb11Z&#10;4wAAAA0BAAAPAAAAZHJzL2Rvd25yZXYueG1sTI/BTsMwEETvSPyDtUhcEHUSozaEOFWF4IBUVdD2&#10;A9zYTQLxOsROa/6e7QluO9rRzJtyGW3PTmb0nUMJ6SwBZrB2usNGwn73ep8D80GhVr1DI+HHeFhW&#10;11elKrQ744c5bUPDKAR9oSS0IQwF575ujVV+5gaD9Du60apAcmy4HtWZwm3PsySZc6s6pIZWDea5&#10;NfXXdrIS4nHl19PLxn9u3tffcfGGXbwTUt7exNUTsGBi+DPDBZ/QoSKmg5tQe9aTTjPaEiSIfDEH&#10;dnGk4lEAO9D1kOUCeFXy/yuqXwAAAP//AwBQSwECLQAUAAYACAAAACEA5JnDwPsAAADhAQAAEwAA&#10;AAAAAAAAAAAAAAAAAAAAW0NvbnRlbnRfVHlwZXNdLnhtbFBLAQItABQABgAIAAAAIQAjsmrh1wAA&#10;AJQBAAALAAAAAAAAAAAAAAAAACwBAABfcmVscy8ucmVsc1BLAQItABQABgAIAAAAIQB0PH5CDAYA&#10;AKc9AAAOAAAAAAAAAAAAAAAAACwCAABkcnMvZTJvRG9jLnhtbFBLAQItABQABgAIAAAAIQDeb11Z&#10;4wAAAA0BAAAPAAAAAAAAAAAAAAAAAGQIAABkcnMvZG93bnJldi54bWxQSwUGAAAAAAQABADzAAAA&#10;dAkAAAAA&#10;" mv:complextextbox="1">
                <v:shapetype id="_x0000_t202" coordsize="21600,21600" o:spt="202" path="m0,0l0,21600,21600,21600,21600,0xe">
                  <v:stroke joinstyle="miter"/>
                  <v:path gradientshapeok="t" o:connecttype="rect"/>
                </v:shapetype>
                <v:shape id="Text Box 11" o:spid="_x0000_s1027" type="#_x0000_t202" style="position:absolute;width:6523355;height:660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2DfswgAA&#10;ANsAAAAPAAAAZHJzL2Rvd25yZXYueG1sRE9Na8JAEL0L/odlCr2ZjT1USbNKKAQsWEij9DzNjklo&#10;djbJrpr667uFgrd5vM9Jt5PpxIVG11pWsIxiEMSV1S3XCo6HfLEG4Tyyxs4yKfghB9vNfJZiou2V&#10;P+hS+lqEEHYJKmi87xMpXdWQQRfZnjhwJzsa9AGOtdQjXkO46eRTHD9Lgy2HhgZ7em2o+i7PRsF7&#10;8TXc3mJnuszn+Sorhv3pc1Dq8WHKXkB4mvxd/O/e6TB/CX+/hAPk5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DYN+zCAAAA2wAAAA8AAAAAAAAAAAAAAAAAlwIAAGRycy9kb3du&#10;cmV2LnhtbFBLBQYAAAAABAAEAPUAAACGAwAAAAA=&#10;" mv:complextextbox="1" filled="f" stroked="f">
                  <v:textbox inset=",0,,0"/>
                </v:shape>
                <v:shape id="Text Box 2" o:spid="_x0000_s1028" type="#_x0000_t202" style="position:absolute;left:2222500;top:1391285;width:2177415;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inset="0,0,0,0">
                    <w:txbxContent>
                      <w:p w14:paraId="51FAB4A9" w14:textId="5AAFEDE5" w:rsidR="00E96567" w:rsidRPr="00023ACA" w:rsidRDefault="00E96567" w:rsidP="00026407">
                        <w:pPr>
                          <w:rPr>
                            <w:sz w:val="22"/>
                            <w:szCs w:val="22"/>
                          </w:rPr>
                        </w:pPr>
                        <w:r w:rsidRPr="00023ACA">
                          <w:rPr>
                            <w:sz w:val="22"/>
                            <w:szCs w:val="22"/>
                          </w:rPr>
                          <w:t xml:space="preserve"> September and October are the months of </w:t>
                        </w:r>
                        <w:r w:rsidRPr="00023ACA">
                          <w:rPr>
                            <w:rFonts w:ascii="WinMac SILSophia Dene" w:hAnsi="WinMac SILSophia Dene"/>
                            <w:sz w:val="22"/>
                            <w:szCs w:val="22"/>
                          </w:rPr>
                          <w:t xml:space="preserve">Xat’ô </w:t>
                        </w:r>
                        <w:r w:rsidRPr="00023ACA">
                          <w:rPr>
                            <w:sz w:val="22"/>
                            <w:szCs w:val="22"/>
                          </w:rPr>
                          <w:t xml:space="preserve">in Denedeh.  It is a time of Fall Harvest when the berries and plants are ready to be gathered for the long winter ahead. Cranberries, juniper berries, crowberries, rosehips, and many of our northern berries are picked and dried or made into jams to last the winter.  </w:t>
                        </w:r>
                      </w:p>
                      <w:p w14:paraId="08E3CB41" w14:textId="3F0C1842" w:rsidR="00E96567" w:rsidRPr="00023ACA" w:rsidRDefault="00E96567" w:rsidP="00026407">
                        <w:pPr>
                          <w:ind w:firstLine="720"/>
                          <w:rPr>
                            <w:sz w:val="22"/>
                            <w:szCs w:val="22"/>
                          </w:rPr>
                        </w:pPr>
                        <w:r w:rsidRPr="00023ACA">
                          <w:rPr>
                            <w:sz w:val="22"/>
                            <w:szCs w:val="22"/>
                          </w:rPr>
                          <w:t xml:space="preserve">Medicine plants are also ready to be harvested.   Labrador tea grows in abundance in our Northern land and is used to make a tea that helps with colds and flus. The needles, the cones, and the sap (gum) of spruce trees are gathered to make medicine to prevent infections in sores or for skin ailments. Many Northern plants including rat root, willow and birch fungus were harvested as part of a traditional first aid kit. </w:t>
                        </w:r>
                      </w:p>
                      <w:p w14:paraId="4828F564" w14:textId="43992E0E" w:rsidR="00E96567" w:rsidRPr="00023ACA" w:rsidRDefault="00E96567" w:rsidP="008A6590">
                        <w:pPr>
                          <w:ind w:firstLine="720"/>
                          <w:rPr>
                            <w:sz w:val="22"/>
                            <w:szCs w:val="22"/>
                          </w:rPr>
                        </w:pPr>
                        <w:r w:rsidRPr="00023ACA">
                          <w:rPr>
                            <w:sz w:val="22"/>
                            <w:szCs w:val="22"/>
                          </w:rPr>
                          <w:t xml:space="preserve">When harvesting plants and medicines, it is important to leave an offering such as matches or tobacco to show gratitude for the gift of the plant.  </w:t>
                        </w:r>
                      </w:p>
                      <w:p w14:paraId="10A9166E" w14:textId="76077995" w:rsidR="00E96567" w:rsidRPr="00023ACA" w:rsidRDefault="00E96567" w:rsidP="008A6590">
                        <w:pPr>
                          <w:ind w:firstLine="720"/>
                          <w:rPr>
                            <w:sz w:val="22"/>
                            <w:szCs w:val="22"/>
                          </w:rPr>
                        </w:pPr>
                        <w:r w:rsidRPr="00023ACA">
                          <w:rPr>
                            <w:sz w:val="22"/>
                            <w:szCs w:val="22"/>
                          </w:rPr>
                          <w:t xml:space="preserve">Fall is a beautiful time of year in Denedeh.  We are grateful for all the land provides. </w:t>
                        </w:r>
                      </w:p>
                      <w:p w14:paraId="2EBEA3FD" w14:textId="77777777" w:rsidR="00E96567" w:rsidRPr="00023ACA" w:rsidRDefault="00E96567" w:rsidP="008A6590">
                        <w:pPr>
                          <w:ind w:firstLine="720"/>
                          <w:rPr>
                            <w:sz w:val="22"/>
                            <w:szCs w:val="22"/>
                          </w:rPr>
                        </w:pPr>
                      </w:p>
                      <w:p w14:paraId="1BC6B76B" w14:textId="77777777" w:rsidR="00E96567" w:rsidRPr="00023ACA" w:rsidRDefault="00E96567" w:rsidP="00F77328">
                        <w:pPr>
                          <w:rPr>
                            <w:sz w:val="22"/>
                            <w:szCs w:val="22"/>
                          </w:rPr>
                        </w:pPr>
                      </w:p>
                      <w:p w14:paraId="695A18D2" w14:textId="25358B6C" w:rsidR="00E96567" w:rsidRPr="00023ACA" w:rsidRDefault="00E96567" w:rsidP="00F76295">
                        <w:pPr>
                          <w:rPr>
                            <w:sz w:val="22"/>
                            <w:szCs w:val="22"/>
                          </w:rPr>
                        </w:pPr>
                        <w:r w:rsidRPr="00023ACA">
                          <w:rPr>
                            <w:noProof/>
                            <w:sz w:val="22"/>
                            <w:szCs w:val="22"/>
                          </w:rPr>
                          <w:drawing>
                            <wp:inline distT="0" distB="0" distL="0" distR="0" wp14:anchorId="50E215FB" wp14:editId="5A3F175C">
                              <wp:extent cx="4711700" cy="7035800"/>
                              <wp:effectExtent l="0" t="0" r="12700" b="0"/>
                              <wp:docPr id="145" name="Picture 145"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sb:l15vngr57q5_b9d44m8kx79w0000gp:T:TemporaryItems:DSC_04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r w:rsidRPr="00023ACA">
                          <w:rPr>
                            <w:noProof/>
                            <w:sz w:val="22"/>
                            <w:szCs w:val="22"/>
                          </w:rPr>
                          <w:drawing>
                            <wp:inline distT="0" distB="0" distL="0" distR="0" wp14:anchorId="79B4C828" wp14:editId="465D01F1">
                              <wp:extent cx="4711700" cy="7035800"/>
                              <wp:effectExtent l="0" t="0" r="12700" b="0"/>
                              <wp:docPr id="150" name="Picture 150"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sb:l15vngr57q5_b9d44m8kx79w0000gp:T:TemporaryItems:DSC_04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r w:rsidRPr="00023ACA">
                          <w:rPr>
                            <w:noProof/>
                            <w:sz w:val="22"/>
                            <w:szCs w:val="22"/>
                          </w:rPr>
                          <w:drawing>
                            <wp:inline distT="0" distB="0" distL="0" distR="0" wp14:anchorId="76A3A4B0" wp14:editId="215DC404">
                              <wp:extent cx="4711700" cy="7035800"/>
                              <wp:effectExtent l="0" t="0" r="12700" b="0"/>
                              <wp:docPr id="151" name="Picture 151"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sb:l15vngr57q5_b9d44m8kx79w0000gp:T:TemporaryItems:DSC_04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p>
                      <w:p w14:paraId="468D9EB7" w14:textId="343293B1" w:rsidR="00E96567" w:rsidRPr="00023ACA" w:rsidRDefault="00E96567" w:rsidP="00F76295">
                        <w:pPr>
                          <w:rPr>
                            <w:sz w:val="22"/>
                            <w:szCs w:val="22"/>
                          </w:rPr>
                        </w:pPr>
                        <w:r w:rsidRPr="00023ACA">
                          <w:rPr>
                            <w:noProof/>
                            <w:sz w:val="22"/>
                            <w:szCs w:val="22"/>
                          </w:rPr>
                          <w:drawing>
                            <wp:inline distT="0" distB="0" distL="0" distR="0" wp14:anchorId="4C8FF778" wp14:editId="21EA4A56">
                              <wp:extent cx="4711700" cy="7035800"/>
                              <wp:effectExtent l="0" t="0" r="12700" b="0"/>
                              <wp:docPr id="144" name="Picture 144"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sb:l15vngr57q5_b9d44m8kx79w0000gp:T:TemporaryItems:DSC_04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p>
                    </w:txbxContent>
                  </v:textbox>
                </v:shape>
                <v:shape id="Text Box 3" o:spid="_x0000_s1029" type="#_x0000_t202" style="position:absolute;left:2216785;top:1586230;width:2183130;height:240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5" inset="0,0,0,0">
                    <w:txbxContent/>
                  </v:textbox>
                </v:shape>
                <v:shape id="Text Box 5" o:spid="_x0000_s1030" type="#_x0000_t202" style="position:absolute;left:91440;top:1824990;width:6340475;height:711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6" inset="0,0,0,0">
                    <w:txbxContent/>
                  </v:textbox>
                </v:shape>
                <v:shape id="Text Box 6" o:spid="_x0000_s1031" type="#_x0000_t202" style="position:absolute;left:91440;top:2535555;width:6340475;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v:textbox>
                </v:shape>
                <v:shape id="Text Box 7" o:spid="_x0000_s1032" type="#_x0000_t202" style="position:absolute;left:91440;top:2730500;width:6340475;height:19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8" inset="0,0,0,0">
                    <w:txbxContent/>
                  </v:textbox>
                </v:shape>
                <v:shape id="Text Box 8" o:spid="_x0000_s1033" type="#_x0000_t202" style="position:absolute;left:91440;top:2924810;width:4335145;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9" inset="0,0,0,0">
                    <w:txbxContent/>
                  </v:textbox>
                </v:shape>
                <v:shape id="Text Box 9" o:spid="_x0000_s1034" type="#_x0000_t202" style="position:absolute;left:91440;top:3119755;width:4335145;height:19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35" type="#_x0000_t202" style="position:absolute;left:91440;top:3314065;width:4335145;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2" inset="0,0,0,0">
                    <w:txbxContent/>
                  </v:textbox>
                </v:shape>
                <v:shape id="Text Box 12" o:spid="_x0000_s1036" type="#_x0000_t202" style="position:absolute;left:91440;top:3509010;width:4335145;height:322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37" type="#_x0000_t202" style="position:absolute;left:91440;top:3830320;width:4335145;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38" type="#_x0000_t202" style="position:absolute;left:91440;top:4025265;width:4335145;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39" type="#_x0000_t202" style="position:absolute;left:91440;top:4220210;width:4335145;height:322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40" type="#_x0000_t202" style="position:absolute;left:91440;top:4546600;width:6340475;height:323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9" inset="0,0,0,0">
                    <w:txbxContent/>
                  </v:textbox>
                </v:shape>
                <v:shape id="Text Box 19" o:spid="_x0000_s1041" type="#_x0000_t202" style="position:absolute;left:91440;top:4868545;width:96520;height:322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42" type="#_x0000_t202" style="position:absolute;left:91440;top:5189855;width:91440;height:323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inset="0,0,0,0">
                    <w:txbxContent/>
                  </v:textbox>
                </v:shape>
                <w10:wrap type="through" anchorx="page" anchory="page"/>
              </v:group>
            </w:pict>
          </mc:Fallback>
        </mc:AlternateContent>
      </w:r>
      <w:r w:rsidR="00D16183">
        <w:rPr>
          <w:noProof/>
        </w:rPr>
        <mc:AlternateContent>
          <mc:Choice Requires="wps">
            <w:drawing>
              <wp:anchor distT="0" distB="0" distL="114300" distR="114300" simplePos="0" relativeHeight="251677696" behindDoc="0" locked="0" layoutInCell="1" allowOverlap="1" wp14:anchorId="69D1B199" wp14:editId="0E46EDB1">
                <wp:simplePos x="0" y="0"/>
                <wp:positionH relativeFrom="page">
                  <wp:posOffset>588645</wp:posOffset>
                </wp:positionH>
                <wp:positionV relativeFrom="page">
                  <wp:posOffset>692150</wp:posOffset>
                </wp:positionV>
                <wp:extent cx="6785610" cy="1441450"/>
                <wp:effectExtent l="50800" t="50800" r="72390" b="57150"/>
                <wp:wrapThrough wrapText="bothSides">
                  <wp:wrapPolygon edited="0">
                    <wp:start x="-162" y="-761"/>
                    <wp:lineTo x="-162" y="22076"/>
                    <wp:lineTo x="21750" y="22076"/>
                    <wp:lineTo x="21750" y="-761"/>
                    <wp:lineTo x="-162" y="-761"/>
                  </wp:wrapPolygon>
                </wp:wrapThrough>
                <wp:docPr id="4" name="Text Box 4"/>
                <wp:cNvGraphicFramePr/>
                <a:graphic xmlns:a="http://schemas.openxmlformats.org/drawingml/2006/main">
                  <a:graphicData uri="http://schemas.microsoft.com/office/word/2010/wordprocessingShape">
                    <wps:wsp>
                      <wps:cNvSpPr txBox="1"/>
                      <wps:spPr>
                        <a:xfrm>
                          <a:off x="0" y="0"/>
                          <a:ext cx="6785610" cy="1441450"/>
                        </a:xfrm>
                        <a:prstGeom prst="rect">
                          <a:avLst/>
                        </a:prstGeom>
                        <a:noFill/>
                        <a:ln>
                          <a:noFill/>
                        </a:ln>
                        <a:effectLst>
                          <a:glow rad="228600">
                            <a:schemeClr val="accent5">
                              <a:satMod val="175000"/>
                              <a:alpha val="40000"/>
                            </a:schemeClr>
                          </a:glow>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23696A" w14:textId="748619FB" w:rsidR="00E96567" w:rsidRPr="00361903" w:rsidRDefault="00E96567" w:rsidP="00361903">
                            <w:pPr>
                              <w:pStyle w:val="Subtitle"/>
                              <w:rPr>
                                <w:sz w:val="72"/>
                                <w:szCs w:val="72"/>
                              </w:rPr>
                            </w:pPr>
                            <w:r w:rsidRPr="00361903">
                              <w:rPr>
                                <w:sz w:val="72"/>
                                <w:szCs w:val="72"/>
                              </w:rPr>
                              <w:t>Plant and Earth Medicine Camp</w:t>
                            </w:r>
                          </w:p>
                          <w:p w14:paraId="64E85CF0" w14:textId="62B9C956" w:rsidR="00E96567" w:rsidRPr="00361903" w:rsidRDefault="00E96567" w:rsidP="00361903">
                            <w:pPr>
                              <w:pStyle w:val="Subtitle"/>
                              <w:jc w:val="left"/>
                              <w:rPr>
                                <w:rFonts w:ascii="WinMac SILSophia Dene" w:hAnsi="WinMac SILSophia Dene"/>
                                <w:sz w:val="32"/>
                                <w:szCs w:val="32"/>
                              </w:rPr>
                            </w:pPr>
                            <w:r w:rsidRPr="00361903">
                              <w:rPr>
                                <w:rFonts w:ascii="WinMac SILSophia Dene" w:hAnsi="WinMac SILSophia Dene"/>
                                <w:sz w:val="32"/>
                                <w:szCs w:val="32"/>
                              </w:rPr>
                              <w:t xml:space="preserve"> </w:t>
                            </w:r>
                            <w:r w:rsidRPr="00D16183">
                              <w:rPr>
                                <w:rFonts w:ascii="Cambria" w:hAnsi="Cambria"/>
                                <w:sz w:val="32"/>
                                <w:szCs w:val="32"/>
                              </w:rPr>
                              <w:t>Yellowknife Catholic Schools</w:t>
                            </w:r>
                            <w:r w:rsidRPr="00361903">
                              <w:rPr>
                                <w:rFonts w:ascii="WinMac SILSophia Dene" w:hAnsi="WinMac SILSophia Dene"/>
                                <w:sz w:val="32"/>
                                <w:szCs w:val="32"/>
                              </w:rPr>
                              <w:t xml:space="preserve"> </w:t>
                            </w:r>
                            <w:r w:rsidRPr="00361903">
                              <w:rPr>
                                <w:rFonts w:ascii="WinMac SILSophia Dene" w:hAnsi="WinMac SILSophia Dene"/>
                                <w:sz w:val="32"/>
                                <w:szCs w:val="32"/>
                              </w:rPr>
                              <w:tab/>
                            </w:r>
                            <w:r w:rsidRPr="00361903">
                              <w:rPr>
                                <w:rFonts w:ascii="WinMac SILSophia Dene" w:hAnsi="WinMac SILSophia Dene"/>
                                <w:sz w:val="32"/>
                                <w:szCs w:val="32"/>
                              </w:rPr>
                              <w:tab/>
                            </w:r>
                            <w:r w:rsidRPr="00361903">
                              <w:rPr>
                                <w:rFonts w:ascii="WinMac SILSophia Dene" w:hAnsi="WinMac SILSophia Dene"/>
                                <w:sz w:val="32"/>
                                <w:szCs w:val="32"/>
                              </w:rPr>
                              <w:tab/>
                            </w:r>
                            <w:r w:rsidRPr="00361903">
                              <w:rPr>
                                <w:rFonts w:ascii="WinMac SILSophia Dene" w:hAnsi="WinMac SILSophia Dene"/>
                                <w:sz w:val="32"/>
                                <w:szCs w:val="32"/>
                              </w:rPr>
                              <w:tab/>
                            </w:r>
                            <w:r w:rsidRPr="00361903">
                              <w:rPr>
                                <w:rFonts w:ascii="WinMac SILSophia Dene" w:hAnsi="WinMac SILSophia Dene"/>
                                <w:sz w:val="32"/>
                                <w:szCs w:val="32"/>
                              </w:rPr>
                              <w:tab/>
                              <w:t>Xat’ô 2019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3" type="#_x0000_t202" style="position:absolute;margin-left:46.35pt;margin-top:54.5pt;width:534.3pt;height:113.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Lb4C0DAAAmBwAADgAAAGRycy9lMm9Eb2MueG1stFVbb9MwFH5H4j9Yfs9yIWm6ainKWgUhjW1i&#10;Q3t2HaeNcGxju5eB+O8cO012YQ8MwUtycu6X75ycvT90HO2YNq0UBY5PIoyYoLJuxbrAX26rYIqR&#10;sUTUhEvBCnzPDH4/f/vmbK9mLJEbyWumETgRZrZXBd5Yq2ZhaOiGdcScSMUECBupO2LhU6/DWpM9&#10;eO94mETRJNxLXSstKTMGuMteiOfef9Mwaq+axjCLeIEhN+uf2j9X7hnOz8hsrYnatPSYBvmLLDrS&#10;Cgg6uloSS9BWt7+56lqqpZGNPaGyC2XTtJT5GqCaOHpWzc2GKOZrgeYYNbbJ/Du39HJ3rVFbFzjF&#10;SJAORnTLDhadywNKXXf2ysxA6UaBmj0AG6Y88A0wXdGHRnfuDeUgkEOf78feOmcUmJN8mk1iEFGQ&#10;xWkap5nvfvhgrrSxH5jskCMKrGF4vqdkd2EspAKqg4qLJmTVcu4HyMUTBij2HOYRANZOvOZyjzSB&#10;UpNkOoki79sDjS24RjsCECGUMmGzXkTsJ1n3/DjPIrDwwQhXG9KzU2AOVYyefKIumCeepADNOCbj&#10;2uLx8aMqy2SyfLcMltPTPEhXLAmmVZQG52WaxYs8r+Jl/hMS6kiczhQnlPVLU3GyPiLCif4MEh2h&#10;TxYojkMP3b67kJRr1ENuiyxPyjw7DSZlFgdpHE2DsoySYFmVURml1eI0PR9z28MWKdhBhx/Ayf/K&#10;D4YLAXwbQwfOHoSesvecuQK4+MwaALXHomOMs3k8ZQ9jDxXQdloNwOk1hkd93zIPtNcY97gYIkth&#10;R+OuFVK/BM7665By0+sDwB7V7Uh7WB38No87upL1PayulrBRsH1G0aqF9bogxl4TDbcOmHC/7RU8&#10;GgBtgeWRwmgj9feX+E4f8AZSjNzUC2y+bYlmGPGPAo4TuLQDoQdiNRBi2y0k7Frss/EkGGjLB7LR&#10;sruDs166KCAigkKsAlOrh4+F7W84/BgoK0uvBgdVEXshbhR1zt1Y3Lm4PdwRrY43xQJ0LuVwV8ns&#10;2WnpdZ2lkOXWyqb1d8d1tu/jseNwjPst738c7to//vZaD7+3+S8AAAD//wMAUEsDBBQABgAIAAAA&#10;IQBOoDOW3wAAAAsBAAAPAAAAZHJzL2Rvd25yZXYueG1sTI/BTsMwDIbvSLxDZCQuiCVdpcJK02kM&#10;MU47dPAAWeO11RqnarKt8PR4Jzja/vT7+4vl5HpxxjF0njQkMwUCqfa2o0bD1+f74zOIEA1Z03tC&#10;Dd8YYFne3hQmt/5CFZ53sREcQiE3GtoYh1zKULfoTJj5AYlvBz86E3kcG2lHc+Fw18u5Upl0piP+&#10;0JoB1y3Wx93JacBV5X+2x7Bx1evbenPoCB/kh9b3d9PqBUTEKf7BcNVndSjZae9PZIPoNSzmT0zy&#10;Xi240xVIsiQFsdeQppkCWRbyf4fyFwAA//8DAFBLAQItABQABgAIAAAAIQDkmcPA+wAAAOEBAAAT&#10;AAAAAAAAAAAAAAAAAAAAAABbQ29udGVudF9UeXBlc10ueG1sUEsBAi0AFAAGAAgAAAAhACOyauHX&#10;AAAAlAEAAAsAAAAAAAAAAAAAAAAALAEAAF9yZWxzLy5yZWxzUEsBAi0AFAAGAAgAAAAhABOC2+At&#10;AwAAJgcAAA4AAAAAAAAAAAAAAAAALAIAAGRycy9lMm9Eb2MueG1sUEsBAi0AFAAGAAgAAAAhAE6g&#10;M5bfAAAACwEAAA8AAAAAAAAAAAAAAAAAhQUAAGRycy9kb3ducmV2LnhtbFBLBQYAAAAABAAEAPMA&#10;AACRBgAAAAA=&#10;" filled="f" stroked="f">
                <v:textbox inset="0,0,0,0">
                  <w:txbxContent>
                    <w:p w14:paraId="4523696A" w14:textId="748619FB" w:rsidR="00E96567" w:rsidRPr="00361903" w:rsidRDefault="00E96567" w:rsidP="00361903">
                      <w:pPr>
                        <w:pStyle w:val="Subtitle"/>
                        <w:rPr>
                          <w:sz w:val="72"/>
                          <w:szCs w:val="72"/>
                        </w:rPr>
                      </w:pPr>
                      <w:r w:rsidRPr="00361903">
                        <w:rPr>
                          <w:sz w:val="72"/>
                          <w:szCs w:val="72"/>
                        </w:rPr>
                        <w:t>Plant and Earth Medicine Camp</w:t>
                      </w:r>
                    </w:p>
                    <w:p w14:paraId="64E85CF0" w14:textId="62B9C956" w:rsidR="00E96567" w:rsidRPr="00361903" w:rsidRDefault="00E96567" w:rsidP="00361903">
                      <w:pPr>
                        <w:pStyle w:val="Subtitle"/>
                        <w:jc w:val="left"/>
                        <w:rPr>
                          <w:rFonts w:ascii="WinMac SILSophia Dene" w:hAnsi="WinMac SILSophia Dene"/>
                          <w:sz w:val="32"/>
                          <w:szCs w:val="32"/>
                        </w:rPr>
                      </w:pPr>
                      <w:r w:rsidRPr="00361903">
                        <w:rPr>
                          <w:rFonts w:ascii="WinMac SILSophia Dene" w:hAnsi="WinMac SILSophia Dene"/>
                          <w:sz w:val="32"/>
                          <w:szCs w:val="32"/>
                        </w:rPr>
                        <w:t xml:space="preserve"> </w:t>
                      </w:r>
                      <w:r w:rsidRPr="00D16183">
                        <w:rPr>
                          <w:rFonts w:ascii="Cambria" w:hAnsi="Cambria"/>
                          <w:sz w:val="32"/>
                          <w:szCs w:val="32"/>
                        </w:rPr>
                        <w:t>Yellowknife Catholic Schools</w:t>
                      </w:r>
                      <w:r w:rsidRPr="00361903">
                        <w:rPr>
                          <w:rFonts w:ascii="WinMac SILSophia Dene" w:hAnsi="WinMac SILSophia Dene"/>
                          <w:sz w:val="32"/>
                          <w:szCs w:val="32"/>
                        </w:rPr>
                        <w:t xml:space="preserve"> </w:t>
                      </w:r>
                      <w:r w:rsidRPr="00361903">
                        <w:rPr>
                          <w:rFonts w:ascii="WinMac SILSophia Dene" w:hAnsi="WinMac SILSophia Dene"/>
                          <w:sz w:val="32"/>
                          <w:szCs w:val="32"/>
                        </w:rPr>
                        <w:tab/>
                      </w:r>
                      <w:r w:rsidRPr="00361903">
                        <w:rPr>
                          <w:rFonts w:ascii="WinMac SILSophia Dene" w:hAnsi="WinMac SILSophia Dene"/>
                          <w:sz w:val="32"/>
                          <w:szCs w:val="32"/>
                        </w:rPr>
                        <w:tab/>
                      </w:r>
                      <w:r w:rsidRPr="00361903">
                        <w:rPr>
                          <w:rFonts w:ascii="WinMac SILSophia Dene" w:hAnsi="WinMac SILSophia Dene"/>
                          <w:sz w:val="32"/>
                          <w:szCs w:val="32"/>
                        </w:rPr>
                        <w:tab/>
                      </w:r>
                      <w:r w:rsidRPr="00361903">
                        <w:rPr>
                          <w:rFonts w:ascii="WinMac SILSophia Dene" w:hAnsi="WinMac SILSophia Dene"/>
                          <w:sz w:val="32"/>
                          <w:szCs w:val="32"/>
                        </w:rPr>
                        <w:tab/>
                      </w:r>
                      <w:r w:rsidRPr="00361903">
                        <w:rPr>
                          <w:rFonts w:ascii="WinMac SILSophia Dene" w:hAnsi="WinMac SILSophia Dene"/>
                          <w:sz w:val="32"/>
                          <w:szCs w:val="32"/>
                        </w:rPr>
                        <w:tab/>
                        <w:t>Xat’ô 2019</w:t>
                      </w:r>
                    </w:p>
                  </w:txbxContent>
                </v:textbox>
                <w10:wrap type="through" anchorx="page" anchory="page"/>
              </v:shape>
            </w:pict>
          </mc:Fallback>
        </mc:AlternateContent>
      </w:r>
      <w:r w:rsidR="00D77DE6">
        <w:rPr>
          <w:noProof/>
        </w:rPr>
        <mc:AlternateContent>
          <mc:Choice Requires="wps">
            <w:drawing>
              <wp:anchor distT="0" distB="0" distL="114300" distR="114300" simplePos="0" relativeHeight="251659264" behindDoc="0" locked="0" layoutInCell="1" allowOverlap="1" wp14:anchorId="6CE53B00" wp14:editId="521956F9">
                <wp:simplePos x="0" y="0"/>
                <wp:positionH relativeFrom="page">
                  <wp:posOffset>588645</wp:posOffset>
                </wp:positionH>
                <wp:positionV relativeFrom="page">
                  <wp:posOffset>457200</wp:posOffset>
                </wp:positionV>
                <wp:extent cx="6555105" cy="1866900"/>
                <wp:effectExtent l="127000" t="127000" r="125095" b="139700"/>
                <wp:wrapThrough wrapText="bothSides">
                  <wp:wrapPolygon edited="0">
                    <wp:start x="-418" y="-1469"/>
                    <wp:lineTo x="-418" y="22922"/>
                    <wp:lineTo x="21929" y="22922"/>
                    <wp:lineTo x="21929" y="-1469"/>
                    <wp:lineTo x="-418" y="-1469"/>
                  </wp:wrapPolygon>
                </wp:wrapThrough>
                <wp:docPr id="1" name="Rectangle 1"/>
                <wp:cNvGraphicFramePr/>
                <a:graphic xmlns:a="http://schemas.openxmlformats.org/drawingml/2006/main">
                  <a:graphicData uri="http://schemas.microsoft.com/office/word/2010/wordprocessingShape">
                    <wps:wsp>
                      <wps:cNvSpPr/>
                      <wps:spPr>
                        <a:xfrm>
                          <a:off x="0" y="0"/>
                          <a:ext cx="6555105" cy="1866900"/>
                        </a:xfrm>
                        <a:prstGeom prst="rect">
                          <a:avLst/>
                        </a:prstGeom>
                        <a:solidFill>
                          <a:schemeClr val="accent5">
                            <a:lumMod val="75000"/>
                          </a:schemeClr>
                        </a:solidFill>
                        <a:ln w="38100" cmpd="sng">
                          <a:solidFill>
                            <a:schemeClr val="tx1"/>
                          </a:solidFill>
                        </a:ln>
                        <a:effectLst>
                          <a:glow rad="101600">
                            <a:schemeClr val="accent5">
                              <a:alpha val="75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6.35pt;margin-top:36pt;width:516.15pt;height:14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P4dICAABiBgAADgAAAGRycy9lMm9Eb2MueG1srFXbThsxEH2v1H+w/F52NyUBIjYoAlFVooCA&#10;iufBa2dX8q22k0369R17LwRKi1T1ZeOxZ87MnLnk9GyrJNlw5xujS1oc5JRwzUzV6FVJvz9cfjqm&#10;xAfQFUijeUl33NOzxccPp62d84mpjay4Iwii/by1Ja1DsPMs86zmCvyBsVzjozBOQUDRrbLKQYvo&#10;SmaTPJ9lrXGVdYZx7/H2onuki4QvBGfhRgjPA5ElxdhC+rr0fYrfbHEK85UDWzesDwP+IQoFjUan&#10;I9QFBCBr1/wGpRrmjDciHDCjMiNEw3jKAbMp8lfZ3NdgecoFyfF2pMn/P1h2vbl1pKmwdpRoUFii&#10;OyQN9EpyUkR6WuvnqHVvb10veTzGXLfCqfiLWZBtonQ3Usq3gTC8nE2n0yKfUsLwrTiezU7yRHr2&#10;bG6dD1+4USQeSurQfaISNlc+oEtUHVSiN29kU102UiYh9gk/l45sACsMjHEdpslcrtU3U3X3R9N8&#10;dJtaK5ok5BdoUpO2pJ+PC1QmTFlkxetVQnuhN0J06GGbiMI497RQkjqGyFMXYipRWEnTEgeR7ryY&#10;oZt3kgBpa3gvhwiaktlzlcWydYVKp7CTPPqS+o4LrDeWZvJn50X3VEPFO+eRv6FuY/bJZwKMyAJL&#10;MmL3AG9VZ+Cq14+mXdyj8V9YGYxHi+TZ6DAaq0Yb91ZmMgzGotPH8PeoiccnU+1wGpzBNsQO8JZd&#10;NtiTV+DDLTjcC3iJuy7c4Ecg6SU1/YmS2rifb91HfRxXfKWkxT2DLfVjDY5TIr9qHOST4vAwLqYk&#10;HE6PJii4/Zen/Re9VucGGx2HFaNLx6gf5HAUzqhHXInL6BWfQDP0XVIW3CCch27/4VJlfLlMariM&#10;LIQrfW9ZBI+sxpl72D6Cs/1gBpzpazPsJJi/ms9ON1pqs1wHI5o0vM+89nzjIkuN0y/duCn35aT1&#10;/New+AUAAP//AwBQSwMEFAAGAAgAAAAhADGGdiviAAAACgEAAA8AAABkcnMvZG93bnJldi54bWxM&#10;j09Lw0AQxe+C32EZwYvYTSPdasykiPiHggi24nmbHZPY7G7Ibprop3d60ts83uPN7+WrybbiQH1o&#10;vEOYzxIQ5EpvGlchvG8fL69BhKid0a13hPBNAVbF6UmuM+NH90aHTawEl7iQaYQ6xi6TMpQ1WR1m&#10;viPH3qfvrY4s+0qaXo9cbluZJomSVjeOP9S6o/uayv1msAjdYq9eLsz0vB6+tk/jw6tKfj4U4vnZ&#10;dHcLItIU/8JwxGd0KJhp5wdngmgRbtIlJxGWKU86+vN0wdcO4UqpBGSRy/8Til8AAAD//wMAUEsB&#10;Ai0AFAAGAAgAAAAhAOSZw8D7AAAA4QEAABMAAAAAAAAAAAAAAAAAAAAAAFtDb250ZW50X1R5cGVz&#10;XS54bWxQSwECLQAUAAYACAAAACEAI7Jq4dcAAACUAQAACwAAAAAAAAAAAAAAAAAsAQAAX3JlbHMv&#10;LnJlbHNQSwECLQAUAAYACAAAACEA3/rP4dICAABiBgAADgAAAAAAAAAAAAAAAAAsAgAAZHJzL2Uy&#10;b0RvYy54bWxQSwECLQAUAAYACAAAACEAMYZ2K+IAAAAKAQAADwAAAAAAAAAAAAAAAAAqBQAAZHJz&#10;L2Rvd25yZXYueG1sUEsFBgAAAAAEAAQA8wAAADkGAAAAAA==&#10;" fillcolor="#60672d [2408]" strokecolor="black [3213]" strokeweight="3pt">
                <w10:wrap type="through" anchorx="page" anchory="page"/>
              </v:rect>
            </w:pict>
          </mc:Fallback>
        </mc:AlternateContent>
      </w:r>
    </w:p>
    <w:p w14:paraId="6BE4807F" w14:textId="4EB88C0B" w:rsidR="005F16B9" w:rsidRPr="005F16B9" w:rsidRDefault="005F16B9" w:rsidP="005F16B9">
      <w:pPr>
        <w:rPr>
          <w:rFonts w:ascii="Times New Roman" w:eastAsia="Times New Roman" w:hAnsi="Times New Roman" w:cs="Times New Roman"/>
          <w:szCs w:val="20"/>
          <w:lang w:val="en-GB"/>
        </w:rPr>
      </w:pPr>
    </w:p>
    <w:p w14:paraId="23DD8E06" w14:textId="27EE9983" w:rsidR="004623CF" w:rsidRPr="004623CF" w:rsidRDefault="005B1DBE" w:rsidP="004623CF">
      <w:pPr>
        <w:rPr>
          <w:rFonts w:ascii="Times New Roman" w:eastAsia="Times New Roman" w:hAnsi="Times New Roman" w:cs="Times New Roman"/>
          <w:szCs w:val="20"/>
          <w:lang w:val="en-GB"/>
        </w:rPr>
      </w:pPr>
      <w:r>
        <w:rPr>
          <w:noProof/>
        </w:rPr>
        <w:drawing>
          <wp:anchor distT="0" distB="0" distL="114300" distR="114300" simplePos="0" relativeHeight="251741184" behindDoc="0" locked="0" layoutInCell="1" allowOverlap="1" wp14:anchorId="134E571C" wp14:editId="312A66B9">
            <wp:simplePos x="0" y="0"/>
            <wp:positionH relativeFrom="page">
              <wp:posOffset>5327650</wp:posOffset>
            </wp:positionH>
            <wp:positionV relativeFrom="page">
              <wp:posOffset>5433060</wp:posOffset>
            </wp:positionV>
            <wp:extent cx="1906905" cy="1431925"/>
            <wp:effectExtent l="76200" t="76200" r="150495" b="142875"/>
            <wp:wrapThrough wrapText="bothSides">
              <wp:wrapPolygon edited="0">
                <wp:start x="-863" y="-1149"/>
                <wp:lineTo x="-863" y="23372"/>
                <wp:lineTo x="22729" y="23372"/>
                <wp:lineTo x="23017" y="18008"/>
                <wp:lineTo x="23017" y="-1149"/>
                <wp:lineTo x="-863" y="-1149"/>
              </wp:wrapPolygon>
            </wp:wrapThrough>
            <wp:docPr id="167" name="Picture 167" descr="Macintosh HD:private:var:folders:sb:l15vngr57q5_b9d44m8kx79w0000gp:T:TemporaryItems:IMG_8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private:var:folders:sb:l15vngr57q5_b9d44m8kx79w0000gp:T:TemporaryItems:IMG_809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6905" cy="1431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55C0978" w14:textId="27C13879" w:rsidR="003732CD" w:rsidRPr="003732CD" w:rsidRDefault="003732CD" w:rsidP="003732CD">
      <w:pPr>
        <w:spacing w:after="0" w:line="240" w:lineRule="auto"/>
        <w:rPr>
          <w:rFonts w:ascii="Times New Roman" w:eastAsia="Times New Roman" w:hAnsi="Times New Roman" w:cs="Times New Roman"/>
          <w:szCs w:val="20"/>
          <w:lang w:val="en-GB"/>
        </w:rPr>
      </w:pPr>
    </w:p>
    <w:p w14:paraId="2598E007" w14:textId="2EBC57A4" w:rsidR="004623CF" w:rsidRPr="004623CF" w:rsidRDefault="004623CF" w:rsidP="004623CF">
      <w:pPr>
        <w:spacing w:after="0" w:line="240" w:lineRule="auto"/>
        <w:rPr>
          <w:rFonts w:ascii="Times New Roman" w:eastAsia="Times New Roman" w:hAnsi="Times New Roman" w:cs="Times New Roman"/>
          <w:szCs w:val="20"/>
          <w:lang w:val="en-GB"/>
        </w:rPr>
      </w:pPr>
    </w:p>
    <w:p w14:paraId="3F6FB405" w14:textId="0554AD42" w:rsidR="004623CF" w:rsidRPr="004623CF" w:rsidRDefault="004623CF" w:rsidP="004623CF">
      <w:pPr>
        <w:rPr>
          <w:rFonts w:ascii="Times New Roman" w:eastAsia="Times New Roman" w:hAnsi="Times New Roman" w:cs="Times New Roman"/>
          <w:szCs w:val="20"/>
          <w:lang w:val="en-GB"/>
        </w:rPr>
      </w:pPr>
    </w:p>
    <w:p w14:paraId="3A7D49AA" w14:textId="7AF15083" w:rsidR="005A13F2" w:rsidRPr="005A13F2" w:rsidRDefault="00E96567" w:rsidP="005A13F2">
      <w:pPr>
        <w:rPr>
          <w:rFonts w:ascii="Times New Roman" w:eastAsia="Times New Roman" w:hAnsi="Times New Roman" w:cs="Times New Roman"/>
          <w:szCs w:val="20"/>
          <w:lang w:val="en-GB"/>
        </w:rPr>
      </w:pPr>
      <w:r>
        <w:rPr>
          <w:noProof/>
        </w:rPr>
        <w:drawing>
          <wp:anchor distT="0" distB="0" distL="114300" distR="114300" simplePos="0" relativeHeight="251739136" behindDoc="0" locked="0" layoutInCell="1" allowOverlap="1" wp14:anchorId="3417060F" wp14:editId="42B39FFF">
            <wp:simplePos x="0" y="0"/>
            <wp:positionH relativeFrom="page">
              <wp:posOffset>1008380</wp:posOffset>
            </wp:positionH>
            <wp:positionV relativeFrom="page">
              <wp:posOffset>7467600</wp:posOffset>
            </wp:positionV>
            <wp:extent cx="2690495" cy="2017395"/>
            <wp:effectExtent l="0" t="0" r="1905" b="0"/>
            <wp:wrapThrough wrapText="bothSides">
              <wp:wrapPolygon edited="0">
                <wp:start x="816" y="0"/>
                <wp:lineTo x="0" y="272"/>
                <wp:lineTo x="0" y="21212"/>
                <wp:lineTo x="816" y="21212"/>
                <wp:lineTo x="20596" y="21212"/>
                <wp:lineTo x="21411" y="21212"/>
                <wp:lineTo x="21411" y="272"/>
                <wp:lineTo x="20596" y="0"/>
                <wp:lineTo x="816" y="0"/>
              </wp:wrapPolygon>
            </wp:wrapThrough>
            <wp:docPr id="165" name="Picture 165" descr="Macintosh HD:private:var:folders:sb:l15vngr57q5_b9d44m8kx79w0000gp:T:TemporaryItems:IMG_8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private:var:folders:sb:l15vngr57q5_b9d44m8kx79w0000gp:T:TemporaryItems:IMG_813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0495" cy="20173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23ACA">
        <w:rPr>
          <w:noProof/>
        </w:rPr>
        <mc:AlternateContent>
          <mc:Choice Requires="wps">
            <w:drawing>
              <wp:anchor distT="0" distB="0" distL="114300" distR="114300" simplePos="0" relativeHeight="251704320" behindDoc="0" locked="0" layoutInCell="1" allowOverlap="1" wp14:anchorId="38D9D4C5" wp14:editId="000DDCD9">
                <wp:simplePos x="0" y="0"/>
                <wp:positionH relativeFrom="page">
                  <wp:posOffset>3860800</wp:posOffset>
                </wp:positionH>
                <wp:positionV relativeFrom="page">
                  <wp:posOffset>7638415</wp:posOffset>
                </wp:positionV>
                <wp:extent cx="3618230" cy="1136650"/>
                <wp:effectExtent l="50800" t="406400" r="0" b="412750"/>
                <wp:wrapThrough wrapText="bothSides">
                  <wp:wrapPolygon edited="0">
                    <wp:start x="20535" y="-769"/>
                    <wp:lineTo x="10736" y="-7312"/>
                    <wp:lineTo x="10166" y="195"/>
                    <wp:lineTo x="733" y="-7060"/>
                    <wp:lineTo x="163" y="447"/>
                    <wp:lineTo x="141" y="21286"/>
                    <wp:lineTo x="878" y="21853"/>
                    <wp:lineTo x="1097" y="21028"/>
                    <wp:lineTo x="16543" y="20990"/>
                    <wp:lineTo x="21240" y="16657"/>
                    <wp:lineTo x="21419" y="-89"/>
                    <wp:lineTo x="20535" y="-769"/>
                  </wp:wrapPolygon>
                </wp:wrapThrough>
                <wp:docPr id="146" name="Text Box 146"/>
                <wp:cNvGraphicFramePr/>
                <a:graphic xmlns:a="http://schemas.openxmlformats.org/drawingml/2006/main">
                  <a:graphicData uri="http://schemas.microsoft.com/office/word/2010/wordprocessingShape">
                    <wps:wsp>
                      <wps:cNvSpPr txBox="1"/>
                      <wps:spPr>
                        <a:xfrm rot="20785019">
                          <a:off x="0" y="0"/>
                          <a:ext cx="3618230" cy="11366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C98ABB8" w14:textId="7E0D78CD" w:rsidR="00E96567" w:rsidRPr="00D37CA5" w:rsidRDefault="00E96567" w:rsidP="00D37CA5">
                            <w:pPr>
                              <w:spacing w:line="240" w:lineRule="auto"/>
                              <w:jc w:val="center"/>
                              <w:rPr>
                                <w:rFonts w:ascii="Apple Chancery" w:hAnsi="Apple Chancery" w:cs="Apple Chancery"/>
                                <w:color w:val="008000"/>
                                <w:sz w:val="48"/>
                                <w:szCs w:val="48"/>
                              </w:rPr>
                            </w:pPr>
                            <w:r w:rsidRPr="00D37CA5">
                              <w:rPr>
                                <w:rFonts w:ascii="Apple Chancery" w:hAnsi="Apple Chancery" w:cs="Apple Chancery"/>
                                <w:color w:val="008000"/>
                                <w:sz w:val="48"/>
                                <w:szCs w:val="48"/>
                              </w:rPr>
                              <w:t>M</w:t>
                            </w:r>
                            <w:r>
                              <w:rPr>
                                <w:rFonts w:ascii="Apple Chancery" w:hAnsi="Apple Chancery" w:cs="Apple Chancery"/>
                                <w:color w:val="008000"/>
                                <w:sz w:val="48"/>
                                <w:szCs w:val="48"/>
                              </w:rPr>
                              <w:t xml:space="preserve">s. </w:t>
                            </w:r>
                            <w:proofErr w:type="spellStart"/>
                            <w:r>
                              <w:rPr>
                                <w:rFonts w:ascii="Apple Chancery" w:hAnsi="Apple Chancery" w:cs="Apple Chancery"/>
                                <w:color w:val="008000"/>
                                <w:sz w:val="48"/>
                                <w:szCs w:val="48"/>
                              </w:rPr>
                              <w:t>Tolley</w:t>
                            </w:r>
                            <w:proofErr w:type="spellEnd"/>
                            <w:r>
                              <w:rPr>
                                <w:rFonts w:ascii="Apple Chancery" w:hAnsi="Apple Chancery" w:cs="Apple Chancery"/>
                                <w:color w:val="008000"/>
                                <w:sz w:val="48"/>
                                <w:szCs w:val="48"/>
                              </w:rPr>
                              <w:t xml:space="preserve"> </w:t>
                            </w:r>
                            <w:r w:rsidRPr="00D37CA5">
                              <w:rPr>
                                <w:rFonts w:ascii="Apple Chancery" w:hAnsi="Apple Chancery" w:cs="Apple Chancery"/>
                                <w:color w:val="008000"/>
                                <w:sz w:val="48"/>
                                <w:szCs w:val="48"/>
                              </w:rPr>
                              <w:t>and her Amazing Grade 1</w:t>
                            </w:r>
                            <w:r>
                              <w:rPr>
                                <w:rFonts w:ascii="Apple Chancery" w:hAnsi="Apple Chancery" w:cs="Apple Chancery"/>
                                <w:color w:val="008000"/>
                                <w:sz w:val="48"/>
                                <w:szCs w:val="48"/>
                              </w:rPr>
                              <w:t>/2</w:t>
                            </w:r>
                            <w:r w:rsidRPr="00D37CA5">
                              <w:rPr>
                                <w:rFonts w:ascii="Apple Chancery" w:hAnsi="Apple Chancery" w:cs="Apple Chancery"/>
                                <w:color w:val="008000"/>
                                <w:sz w:val="48"/>
                                <w:szCs w:val="48"/>
                              </w:rPr>
                              <w:t xml:space="preserve"> Class</w:t>
                            </w:r>
                          </w:p>
                          <w:p w14:paraId="7C9023D7" w14:textId="77777777" w:rsidR="00E96567" w:rsidRDefault="00E96567">
                            <w:pPr>
                              <w:rPr>
                                <w:rFonts w:ascii="Apple Chancery" w:hAnsi="Apple Chancery" w:cs="Apple Chancery"/>
                                <w:sz w:val="24"/>
                              </w:rPr>
                            </w:pPr>
                          </w:p>
                          <w:p w14:paraId="40BBEA37" w14:textId="77777777" w:rsidR="00E96567" w:rsidRPr="00D77DE6" w:rsidRDefault="00E96567">
                            <w:pPr>
                              <w:rPr>
                                <w:rFonts w:ascii="Apple Chancery" w:hAnsi="Apple Chancery" w:cs="Apple Chancery"/>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044" type="#_x0000_t202" style="position:absolute;margin-left:304pt;margin-top:601.45pt;width:284.9pt;height:89.5pt;rotation:-890177fd;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RjJeICAAAxBgAADgAAAGRycy9lMm9Eb2MueG1srFTBbtswDL0P2D8Iuqe2UydNjDqFmyLDgKIt&#10;1g49K7KUGLMlTVISZ8P+fRQdZ2m3wzrsIkjkE0U+PvHyqm1qshXWVVrlNDmLKRGK67JSq5x+floM&#10;JpQ4z1TJaq1ETvfC0avZ+3eXO5OJoV7ruhSWQBDlsp3J6dp7k0WR42vRMHemjVDglNo2zMPRrqLS&#10;sh1Eb+poGMfjaKdtaazmwjmw3nROOsP4Ugru76V0wpM6p5Cbx9XiugxrNLtk2coys674IQ32D1k0&#10;rFLw6DHUDfOMbGz1W6im4lY7Lf0Z102kpay4wBqgmiR+Vc3jmhmBtQA5zhxpcv8vLL/bPlhSldC7&#10;dEyJYg006Um0nlzrlgQbMLQzLgPgowGob8EB6N7uwBgKb6VtiNVA8DC+mIziZIp8QIUE4ED9/kh3&#10;iM7BeD5OJsNzcHHwJcn5eDzChkRdtBDVWOc/CN2QsMmphX5iWLa9dR4yA2gPCXClF1VdY09r9cIA&#10;wM4iUBTdbZZBKrANyJAUNuz7fHQxLC5G08G4GCWDNIkng6KIh4ObRREXcbqYT9PrH5BFw5I024F0&#10;DAgvUAbELGq2OrQpuP+uTw3jL1SdJBHqiWwZqBaZhvThAay3TzkKXenYx53f1yIUUqtPQkJHkfVg&#10;wL8k5rXt4jHOhfJ9VEQHlATi3nLxgEfqkNK3XO6aADfwZa388XJTKW2xxa/SLr/0KcsOD2Sc1B22&#10;vl22KOVhL86lLvegWZQl6MwZvqhASLfM+Qdm4aODEYaXv4dF1nqXU33YUbLW9tuf7AEPfQUvJaH7&#10;OXVfN8wKSuqPCn7mNElTCOvxkIKW4GBPPctTj9o0c41dDtnhNuB93W+l1c0zzLgivAoupji8nVPf&#10;b+e+G2cwI7koCgTBbDHM36pHw4OAAsvhmzy1z8yaw1/yIKQ73Y8Ylr36Uh023FS62HgtK/xvgeeO&#10;1QP/MJdQlocZGgbf6RlRvyb97CcAAAD//wMAUEsDBBQABgAIAAAAIQCPXWL/4gAAAA4BAAAPAAAA&#10;ZHJzL2Rvd25yZXYueG1sTI/NTsMwEITvSLyDtUhcELUdpDYNcSqEBEfapjyAGzs/EK9D7LTh7bs9&#10;wW1HM5qdL9/MrmcnO4bOowK5EMAsVt502Cj4PLw9psBC1Gh079Eq+LUBNsXtTa4z48+4t6cyNoxK&#10;MGRaQRvjkHEeqtY6HRZ+sEhe7UenI8mx4WbUZyp3PU+EWHKnO6QPrR7sa2ur73JyCuat/vl6kLJ8&#10;P7TS1dtmqve7D6Xu7+aXZ2DRzvEvDNf5NB0K2nT0E5rAegVLkRJLJCMRyRrYNSJXK8I50vWUyjXw&#10;Iuf/MYoLAAAA//8DAFBLAQItABQABgAIAAAAIQDkmcPA+wAAAOEBAAATAAAAAAAAAAAAAAAAAAAA&#10;AABbQ29udGVudF9UeXBlc10ueG1sUEsBAi0AFAAGAAgAAAAhACOyauHXAAAAlAEAAAsAAAAAAAAA&#10;AAAAAAAALAEAAF9yZWxzLy5yZWxzUEsBAi0AFAAGAAgAAAAhANKUYyXiAgAAMQYAAA4AAAAAAAAA&#10;AAAAAAAALAIAAGRycy9lMm9Eb2MueG1sUEsBAi0AFAAGAAgAAAAhAI9dYv/iAAAADgEAAA8AAAAA&#10;AAAAAAAAAAAAOgUAAGRycy9kb3ducmV2LnhtbFBLBQYAAAAABAAEAPMAAABJBgAAAAA=&#10;" mv:complextextbox="1" filled="f" stroked="f">
                <v:textbox>
                  <w:txbxContent>
                    <w:p w14:paraId="4C98ABB8" w14:textId="7E0D78CD" w:rsidR="00E96567" w:rsidRPr="00D37CA5" w:rsidRDefault="00E96567" w:rsidP="00D37CA5">
                      <w:pPr>
                        <w:spacing w:line="240" w:lineRule="auto"/>
                        <w:jc w:val="center"/>
                        <w:rPr>
                          <w:rFonts w:ascii="Apple Chancery" w:hAnsi="Apple Chancery" w:cs="Apple Chancery"/>
                          <w:color w:val="008000"/>
                          <w:sz w:val="48"/>
                          <w:szCs w:val="48"/>
                        </w:rPr>
                      </w:pPr>
                      <w:r w:rsidRPr="00D37CA5">
                        <w:rPr>
                          <w:rFonts w:ascii="Apple Chancery" w:hAnsi="Apple Chancery" w:cs="Apple Chancery"/>
                          <w:color w:val="008000"/>
                          <w:sz w:val="48"/>
                          <w:szCs w:val="48"/>
                        </w:rPr>
                        <w:t>M</w:t>
                      </w:r>
                      <w:r>
                        <w:rPr>
                          <w:rFonts w:ascii="Apple Chancery" w:hAnsi="Apple Chancery" w:cs="Apple Chancery"/>
                          <w:color w:val="008000"/>
                          <w:sz w:val="48"/>
                          <w:szCs w:val="48"/>
                        </w:rPr>
                        <w:t xml:space="preserve">s. </w:t>
                      </w:r>
                      <w:proofErr w:type="spellStart"/>
                      <w:r>
                        <w:rPr>
                          <w:rFonts w:ascii="Apple Chancery" w:hAnsi="Apple Chancery" w:cs="Apple Chancery"/>
                          <w:color w:val="008000"/>
                          <w:sz w:val="48"/>
                          <w:szCs w:val="48"/>
                        </w:rPr>
                        <w:t>Tolley</w:t>
                      </w:r>
                      <w:proofErr w:type="spellEnd"/>
                      <w:r>
                        <w:rPr>
                          <w:rFonts w:ascii="Apple Chancery" w:hAnsi="Apple Chancery" w:cs="Apple Chancery"/>
                          <w:color w:val="008000"/>
                          <w:sz w:val="48"/>
                          <w:szCs w:val="48"/>
                        </w:rPr>
                        <w:t xml:space="preserve"> </w:t>
                      </w:r>
                      <w:r w:rsidRPr="00D37CA5">
                        <w:rPr>
                          <w:rFonts w:ascii="Apple Chancery" w:hAnsi="Apple Chancery" w:cs="Apple Chancery"/>
                          <w:color w:val="008000"/>
                          <w:sz w:val="48"/>
                          <w:szCs w:val="48"/>
                        </w:rPr>
                        <w:t>and her Amazing Grade 1</w:t>
                      </w:r>
                      <w:r>
                        <w:rPr>
                          <w:rFonts w:ascii="Apple Chancery" w:hAnsi="Apple Chancery" w:cs="Apple Chancery"/>
                          <w:color w:val="008000"/>
                          <w:sz w:val="48"/>
                          <w:szCs w:val="48"/>
                        </w:rPr>
                        <w:t>/2</w:t>
                      </w:r>
                      <w:r w:rsidRPr="00D37CA5">
                        <w:rPr>
                          <w:rFonts w:ascii="Apple Chancery" w:hAnsi="Apple Chancery" w:cs="Apple Chancery"/>
                          <w:color w:val="008000"/>
                          <w:sz w:val="48"/>
                          <w:szCs w:val="48"/>
                        </w:rPr>
                        <w:t xml:space="preserve"> Class</w:t>
                      </w:r>
                    </w:p>
                    <w:p w14:paraId="7C9023D7" w14:textId="77777777" w:rsidR="00E96567" w:rsidRDefault="00E96567">
                      <w:pPr>
                        <w:rPr>
                          <w:rFonts w:ascii="Apple Chancery" w:hAnsi="Apple Chancery" w:cs="Apple Chancery"/>
                          <w:sz w:val="24"/>
                        </w:rPr>
                      </w:pPr>
                    </w:p>
                    <w:p w14:paraId="40BBEA37" w14:textId="77777777" w:rsidR="00E96567" w:rsidRPr="00D77DE6" w:rsidRDefault="00E96567">
                      <w:pPr>
                        <w:rPr>
                          <w:rFonts w:ascii="Apple Chancery" w:hAnsi="Apple Chancery" w:cs="Apple Chancery"/>
                          <w:sz w:val="24"/>
                        </w:rPr>
                      </w:pPr>
                    </w:p>
                  </w:txbxContent>
                </v:textbox>
                <w10:wrap type="through" anchorx="page" anchory="page"/>
              </v:shape>
            </w:pict>
          </mc:Fallback>
        </mc:AlternateContent>
      </w:r>
      <w:r w:rsidR="003732CD">
        <w:rPr>
          <w:noProof/>
        </w:rPr>
        <mc:AlternateContent>
          <mc:Choice Requires="wps">
            <w:drawing>
              <wp:anchor distT="0" distB="0" distL="114300" distR="114300" simplePos="0" relativeHeight="251711488" behindDoc="0" locked="0" layoutInCell="1" allowOverlap="1" wp14:anchorId="37C3D409" wp14:editId="2EDE10D4">
                <wp:simplePos x="0" y="0"/>
                <wp:positionH relativeFrom="page">
                  <wp:posOffset>0</wp:posOffset>
                </wp:positionH>
                <wp:positionV relativeFrom="page">
                  <wp:posOffset>0</wp:posOffset>
                </wp:positionV>
                <wp:extent cx="1828800" cy="1828800"/>
                <wp:effectExtent l="0" t="0" r="0" b="0"/>
                <wp:wrapThrough wrapText="bothSides">
                  <wp:wrapPolygon edited="0">
                    <wp:start x="0" y="0"/>
                    <wp:lineTo x="0"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txbx>
                        <w:txbxContent>
                          <w:p w14:paraId="0D64D4BA" w14:textId="77777777" w:rsidR="00E96567" w:rsidRDefault="00E96567" w:rsidP="003732CD">
                            <w:pPr>
                              <w:rPr>
                                <w:rStyle w:val="Hyperlink"/>
                                <w:rFonts w:eastAsia="Times New Roman"/>
                              </w:rPr>
                            </w:pPr>
                            <w:r>
                              <w:rPr>
                                <w:rFonts w:eastAsia="Times New Roman"/>
                              </w:rPr>
                              <w:fldChar w:fldCharType="begin"/>
                            </w:r>
                            <w:r>
                              <w:rPr>
                                <w:rFonts w:eastAsia="Times New Roman"/>
                              </w:rPr>
                              <w:instrText xml:space="preserve"> HYPERLINK "https://photos.google.com/share/AF1QipOXMto9-L7wPKA3Qn0wEJVNAK5GYsSdUEGaUN4j7P0xCEljjNYBIfTK0YIRO3GbAA/photo/AF1QipPu78dblSxR8KjrK8AtgrvXsWOucxOZ7S9h4vVl?key=dlpFSndodVRxUDZDNzJkLTFucTBfa2VfT08yZGJn" </w:instrText>
                            </w:r>
                            <w:r>
                              <w:rPr>
                                <w:rFonts w:eastAsia="Times New Roman"/>
                              </w:rPr>
                              <w:fldChar w:fldCharType="separate"/>
                            </w:r>
                          </w:p>
                          <w:p w14:paraId="7041AAC0" w14:textId="77777777" w:rsidR="00E96567" w:rsidRPr="00D72AED" w:rsidRDefault="00E96567" w:rsidP="003732CD">
                            <w:pPr>
                              <w:rPr>
                                <w:rFonts w:eastAsia="Times New Roman"/>
                              </w:rPr>
                            </w:pPr>
                            <w:r>
                              <w:rPr>
                                <w:rFonts w:eastAsia="Times New Roman"/>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45" type="#_x0000_t202" style="position:absolute;margin-left:0;margin-top:0;width:2in;height:2in;z-index:2517114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l1joQCAAAdBQAADgAAAGRycy9lMm9Eb2MueG1srFTLbtswELwX6D8QvDuSXCdxhMiB4sBFgSAJ&#10;kBQ50xRlCxAfJWlLadF/75Cy8moPRdELRe6ulrszszy/6GVL9sK6RquCZkcpJUJxXTVqU9CvD6vJ&#10;nBLnmapYq5Uo6JNw9GLx8cN5Z3Ix1VvdVsISJFEu70xBt96bPEkc3wrJ3JE2QsFZayuZx9Fuksqy&#10;Dtllm0zT9CTptK2M1Vw4B+vV4KSLmL+uBfe3de2EJ21BUZuPq43rOqzJ4pzlG8vMtuGHMtg/VCFZ&#10;o3Dpc6or5hnZ2ea3VLLhVjtd+yOuZaLruuEi9oBusvRdN/dbZkTsBeA48wyT+39p+c3+zpKmAndg&#10;SjEJjh5E78ml7glMwKczLkfYvUGg72FH7Gh3MIa2+9rK8EVDBH4g/fSMbsjGw0/z6XyewsXhGw/I&#10;n7z8bqzzn4WWJGwKakFfRJXtr50fQseQcJvSq6ZtI4WtemNAzsEiogaGv1mOUrANkaGoyM+P5fHp&#10;tDw9PpuclMfZZJal80lZptPJ1apMy3S2Wp7NLn+iCsmyWd5BKQY6CxABiVXLNgdWgvvvaJGMvxFx&#10;liVRPmTPINIILcrHBRGaseQk0DDAHXa+X/eRtk8jFWtdPYEhqweNO8NXDVC8Zs7fMQtRA3kMqr/F&#10;Ure6K6g+7CjZavv9T/YQj6bgpSS0XlD3bcesoKT9oqDCs2w2C1MVDzMAiYN97Vm/9qidXOrYIkF1&#10;cRvifTtua6vlI+a5DLfCxRTH3QX143bph9HFe8BFWcYgzJFh/lrdGx7QC+QGjTz0j8yag5A8ULzR&#10;4zix/J2ehthBQOXO67qJYgs4D6iCiXDADEZODu9FGPLX5xj18qotfgEAAP//AwBQSwMEFAAGAAgA&#10;AAAhAKqto3nYAAAABQEAAA8AAABkcnMvZG93bnJldi54bWxMj0FPwzAMhe9I/IfISNxYyg4QlabT&#10;QMBpCLZx4Og1XlutcaomW8u/xyAkuFh+etbz94rF5Dt1oiG2gS1czzJQxFVwLdcW3rdPVwZUTMgO&#10;u8Bk4ZMiLMrzswJzF0Ze02mTaiUhHHO00KTU51rHqiGPcRZ6YvH2YfCYRA61dgOOEu47Pc+yG+2x&#10;ZfnQYE8PDVWHzdFboNXkty/m9jG93u+fsw/zNq5cbe3lxbS8A5VoSn/H8I0v6FAK0y4c2UXVWZAi&#10;6WeKNzdG5O530WWh/9OXXwAAAP//AwBQSwECLQAUAAYACAAAACEA5JnDwPsAAADhAQAAEwAAAAAA&#10;AAAAAAAAAAAAAAAAW0NvbnRlbnRfVHlwZXNdLnhtbFBLAQItABQABgAIAAAAIQAjsmrh1wAAAJQB&#10;AAALAAAAAAAAAAAAAAAAACwBAABfcmVscy8ucmVsc1BLAQItABQABgAIAAAAIQAmyXWOhAIAAB0F&#10;AAAOAAAAAAAAAAAAAAAAACwCAABkcnMvZTJvRG9jLnhtbFBLAQItABQABgAIAAAAIQCqraN52AAA&#10;AAUBAAAPAAAAAAAAAAAAAAAAANwEAABkcnMvZG93bnJldi54bWxQSwUGAAAAAAQABADzAAAA4QUA&#10;AAAA&#10;" mv:complextextbox="1" filled="f" stroked="f">
                <v:textbox>
                  <w:txbxContent>
                    <w:p w14:paraId="0D64D4BA" w14:textId="77777777" w:rsidR="00E96567" w:rsidRDefault="00E96567" w:rsidP="003732CD">
                      <w:pPr>
                        <w:rPr>
                          <w:rStyle w:val="Hyperlink"/>
                          <w:rFonts w:eastAsia="Times New Roman"/>
                        </w:rPr>
                      </w:pPr>
                      <w:r>
                        <w:rPr>
                          <w:rFonts w:eastAsia="Times New Roman"/>
                        </w:rPr>
                        <w:fldChar w:fldCharType="begin"/>
                      </w:r>
                      <w:r>
                        <w:rPr>
                          <w:rFonts w:eastAsia="Times New Roman"/>
                        </w:rPr>
                        <w:instrText xml:space="preserve"> HYPERLINK "https://photos.google.com/share/AF1QipOXMto9-L7wPKA3Qn0wEJVNAK5GYsSdUEGaUN4j7P0xCEljjNYBIfTK0YIRO3GbAA/photo/AF1QipPu78dblSxR8KjrK8AtgrvXsWOucxOZ7S9h4vVl?key=dlpFSndodVRxUDZDNzJkLTFucTBfa2VfT08yZGJn" </w:instrText>
                      </w:r>
                      <w:r>
                        <w:rPr>
                          <w:rFonts w:eastAsia="Times New Roman"/>
                        </w:rPr>
                        <w:fldChar w:fldCharType="separate"/>
                      </w:r>
                    </w:p>
                    <w:p w14:paraId="7041AAC0" w14:textId="77777777" w:rsidR="00E96567" w:rsidRPr="00D72AED" w:rsidRDefault="00E96567" w:rsidP="003732CD">
                      <w:pPr>
                        <w:rPr>
                          <w:rFonts w:eastAsia="Times New Roman"/>
                        </w:rPr>
                      </w:pPr>
                      <w:r>
                        <w:rPr>
                          <w:rFonts w:eastAsia="Times New Roman"/>
                        </w:rPr>
                        <w:fldChar w:fldCharType="end"/>
                      </w:r>
                    </w:p>
                  </w:txbxContent>
                </v:textbox>
                <w10:wrap type="through" anchorx="page" anchory="page"/>
              </v:shape>
            </w:pict>
          </mc:Fallback>
        </mc:AlternateContent>
      </w:r>
      <w:r w:rsidR="0052560E">
        <w:rPr>
          <w:noProof/>
        </w:rPr>
        <mc:AlternateContent>
          <mc:Choice Requires="wpg">
            <w:drawing>
              <wp:anchor distT="0" distB="0" distL="114300" distR="114300" simplePos="0" relativeHeight="251709440" behindDoc="0" locked="0" layoutInCell="1" allowOverlap="1" wp14:anchorId="5343C4A4" wp14:editId="0534EDAD">
                <wp:simplePos x="0" y="0"/>
                <wp:positionH relativeFrom="page">
                  <wp:posOffset>0</wp:posOffset>
                </wp:positionH>
                <wp:positionV relativeFrom="page">
                  <wp:posOffset>0</wp:posOffset>
                </wp:positionV>
                <wp:extent cx="1828800" cy="1828800"/>
                <wp:effectExtent l="0" t="0" r="0" b="0"/>
                <wp:wrapThrough wrapText="bothSides">
                  <wp:wrapPolygon edited="0">
                    <wp:start x="300" y="0"/>
                    <wp:lineTo x="300" y="21300"/>
                    <wp:lineTo x="21000" y="21300"/>
                    <wp:lineTo x="21000" y="0"/>
                    <wp:lineTo x="300" y="0"/>
                  </wp:wrapPolygon>
                </wp:wrapThrough>
                <wp:docPr id="26" name="Group 26"/>
                <wp:cNvGraphicFramePr/>
                <a:graphic xmlns:a="http://schemas.openxmlformats.org/drawingml/2006/main">
                  <a:graphicData uri="http://schemas.microsoft.com/office/word/2010/wordprocessingGroup">
                    <wpg:wgp>
                      <wpg:cNvGrpSpPr/>
                      <wpg:grpSpPr>
                        <a:xfrm>
                          <a:off x="0" y="0"/>
                          <a:ext cx="1828800" cy="1828800"/>
                          <a:chOff x="0" y="0"/>
                          <a:chExt cx="1828800" cy="1828800"/>
                        </a:xfrm>
                        <a:extLst>
                          <a:ext uri="{0CCBE362-F206-4b92-989A-16890622DB6E}">
                            <ma14:wrappingTextBoxFlag xmlns:ma14="http://schemas.microsoft.com/office/mac/drawingml/2011/main" val="1"/>
                          </a:ext>
                        </a:extLst>
                      </wpg:grpSpPr>
                      <wps:wsp>
                        <wps:cNvPr id="17" name="Text Box 17"/>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91440" y="45720"/>
                            <a:ext cx="1645920" cy="305435"/>
                          </a:xfrm>
                          <a:prstGeom prst="rect">
                            <a:avLst/>
                          </a:prstGeom>
                          <a:noFill/>
                          <a:ln>
                            <a:noFill/>
                          </a:ln>
                          <a:effectLst/>
                          <a:extLst>
                            <a:ext uri="{C572A759-6A51-4108-AA02-DFA0A04FC94B}">
                              <ma14:wrappingTextBoxFlag xmlns:ma14="http://schemas.microsoft.com/office/mac/drawingml/2011/main"/>
                            </a:ext>
                          </a:extLst>
                        </wps:spPr>
                        <wps:txbx id="5">
                          <w:txbxContent>
                            <w:p w14:paraId="28D18C94" w14:textId="77777777" w:rsidR="00E96567" w:rsidRDefault="00E96567" w:rsidP="003732CD">
                              <w:pPr>
                                <w:rPr>
                                  <w:rStyle w:val="Hyperlink"/>
                                  <w:rFonts w:eastAsia="Times New Roman"/>
                                </w:rPr>
                              </w:pPr>
                              <w:r>
                                <w:rPr>
                                  <w:rFonts w:eastAsia="Times New Roman"/>
                                </w:rPr>
                                <w:fldChar w:fldCharType="begin"/>
                              </w:r>
                              <w:r>
                                <w:rPr>
                                  <w:rFonts w:eastAsia="Times New Roman"/>
                                </w:rPr>
                                <w:instrText xml:space="preserve"> HYPERLINK "https://photos.google.com/share/AF1QipOXMto9-L7wPKA3Qn0wEJVNAK5GYsSdUEGaUN4j7P0xCEljjNYBIfTK0YIRO3GbAA/photo/AF1QipPu78dblSxR8KjrK8AtgrvXsWOucxOZ7S9h4vVl?key=dlpFSndodVRxUDZDNzJkLTFucTBfa2VfT08yZGJn" </w:instrText>
                              </w:r>
                              <w:r>
                                <w:rPr>
                                  <w:rFonts w:eastAsia="Times New Roman"/>
                                </w:rPr>
                                <w:fldChar w:fldCharType="separate"/>
                              </w:r>
                            </w:p>
                            <w:p w14:paraId="0A0AC09E" w14:textId="77777777" w:rsidR="00E96567" w:rsidRPr="004624EF" w:rsidRDefault="00E96567" w:rsidP="003732CD">
                              <w:pPr>
                                <w:rPr>
                                  <w:rFonts w:eastAsia="Times New Roman"/>
                                </w:rPr>
                              </w:pPr>
                              <w:r>
                                <w:rPr>
                                  <w:rFonts w:eastAsia="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349885"/>
                            <a:ext cx="1645920" cy="304800"/>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6" o:spid="_x0000_s1046" style="position:absolute;margin-left:0;margin-top:0;width:2in;height:2in;z-index:251709440;mso-position-horizontal-relative:page;mso-position-vertical-relative:page" coordsize="18288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Duho8DAAABDgAADgAAAGRycy9lMm9Eb2MueG1s7Fddb5swFH2ftP9g+Z3yUUIhKp1o2lSTqrZS&#10;M+3ZcUyCBtiznUI37b/v2kCSLZHWddqHtL6AfW18r88959qcvmmrEj0wqQpep9g/8jBiNeWLol6m&#10;+N1s6sQYKU3qBSl5zVL8yBR+c/b61WkjxizgK14umESwSK3GjUjxSmsxdl1FV6wi6ogLVsNgzmVF&#10;NHTl0l1I0sDqVekGnhe5DZcLITllSoH1ohvEZ3b9PGdU3+a5YhqVKYbYtH1K+5ybp3t2SsZLScSq&#10;oH0Y5BlRVKSowelmqQuiCVrLYm+pqqCSK57rI8orl+d5QZndA+zG977bzZXka2H3shw3S7GBCaD9&#10;DqdnL0tvHu4kKhYpDiKMalJBjqxbBH0ApxHLMcy5kuJe3MnesOx6Zr9tLivzhp2g1sL6uIGVtRpR&#10;MPpxEMceoE9hbOhY4OkKsrP3HV1d/uBLd+sYnFwrbUIw7izkn73J5PzyOAqcaeBFTjhPAieJk8zx&#10;ozjxoiC4OI8uvwCuFfHDcQPJF0CdGXx/zttpSZY90Gb4aUhXhH7DS993LSPQAwHe+QZICBkcDG8b&#10;smvA3WDZCFCA2iZZPc214f8h7tyviGCWO8oksE+yfzIk2WwXwX4RmGxa7TSTZKRbsPdhm6gUGH81&#10;1zsZE1LpK8YrZBoplqBRiJOMyQOg0iE1TDHmmk+LsrR0KetvDLBmZ2FW6N3XFuY9RkxGJ0F2Mkqc&#10;KBv5Tuh7sZNlXuBcTDMv88LpJAnP/w1GDHAb4Od88Qj5kLwrW0rQaQGYXROl74iEOgWagtqrb+GR&#10;l7xJMe9bGK24/HTIbuYDs2AUI0P9FKuPayIZRuXbGjiX+GFoCqXthAAbdOTuyHx3pF5XE24pjiA6&#10;2zTzdTk0c8mr90DRzHiFIVJT8J1iPTQnuqvGUOIpyzI7CUqjIPq6vhfU0NAk3TBi1r4nUvS00cDf&#10;Gz6wfI893dyOLtla87yw1NqiCkrsFWeK3B+QXhDuSQ9Mz5NenyQop12GrDqMoG25jcJRYtJmyu2x&#10;NwqPR30BGor1IK//UoFdhTlQi3eVp9t5a0/FTYb+hhYhh50Ojaas7KDR6Q8aL9o7cGUaCoKR9PbY&#10;C0b72rOi6Kf9zLG31d5xmMSxXaa7fBwQX2juPR3jXsQHV+Qnia8s6g9sMdtKECn2cec+8iLF33MM&#10;2vso/GfYS2r/T2R+ZHb79tjc/rmdfQUAAP//AwBQSwMEFAAGAAgAAAAhACZhwBHZAAAABQEAAA8A&#10;AABkcnMvZG93bnJldi54bWxMj9FKw0AQRd8F/2EZwRexGytoiNmUIvoglGKrHzDNTpNodjZmN+36&#10;944i6MswlzvcObdcJNerA42h82zgapaBIq697bgx8PryeJmDChHZYu+ZDHxSgEV1elJiYf2RN3TY&#10;xkZJCIcCDbQxDoXWoW7JYZj5gVi8vR8dRpFjo+2IRwl3vZ5n2Y122LF8aHGg+5bq9+3kDKT9Mqym&#10;h3V4Wz+vPtLtE3fp4tqY87O0vAMVKcW/Y/jGF3SohGnnJ7ZB9QakSPyZ4s3zXOTud9FVqf/TV18A&#10;AAD//wMAUEsBAi0AFAAGAAgAAAAhAOSZw8D7AAAA4QEAABMAAAAAAAAAAAAAAAAAAAAAAFtDb250&#10;ZW50X1R5cGVzXS54bWxQSwECLQAUAAYACAAAACEAI7Jq4dcAAACUAQAACwAAAAAAAAAAAAAAAAAs&#10;AQAAX3JlbHMvLnJlbHNQSwECLQAUAAYACAAAACEAAyDuho8DAAABDgAADgAAAAAAAAAAAAAAAAAs&#10;AgAAZHJzL2Uyb0RvYy54bWxQSwECLQAUAAYACAAAACEAJmHAEdkAAAAFAQAADwAAAAAAAAAAAAAA&#10;AADnBQAAZHJzL2Rvd25yZXYueG1sUEsFBgAAAAAEAAQA8wAAAO0GAAAAAA==&#10;" mv:complextextbox="1">
                <v:shape id="Text Box 17" o:spid="_x0000_s1047" type="#_x0000_t202" style="position:absolute;width:18288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11gLwwAA&#10;ANsAAAAPAAAAZHJzL2Rvd25yZXYueG1sRE9Na8JAEL0L/odlhN7Mxh5qSF1FS1t6iGiTHnocsmMS&#10;zM6G7DZJ/71bKHibx/uczW4yrRiod41lBasoBkFcWt1wpeCreFsmIJxH1thaJgW/5GC3nc82mGo7&#10;8icNua9ECGGXooLa+y6V0pU1GXSR7YgDd7G9QR9gX0nd4xjCTSsf4/hJGmw4NNTY0UtN5TX/MQoo&#10;m0xxTNav/nS4vMffyXnMdKXUw2LaP4PwNPm7+N/9ocP8Nfz9Eg6Q2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11gLwwAAANsAAAAPAAAAAAAAAAAAAAAAAJcCAABkcnMvZG93&#10;bnJldi54bWxQSwUGAAAAAAQABAD1AAAAhwMAAAAA&#10;" mv:complextextbox="1" filled="f" stroked="f"/>
                <v:shape id="Text Box 24" o:spid="_x0000_s1048" type="#_x0000_t202" style="position:absolute;left:91440;top:45720;width:1645920;height:305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w:p w14:paraId="28D18C94" w14:textId="77777777" w:rsidR="00E96567" w:rsidRDefault="00E96567" w:rsidP="003732CD">
                        <w:pPr>
                          <w:rPr>
                            <w:rStyle w:val="Hyperlink"/>
                            <w:rFonts w:eastAsia="Times New Roman"/>
                          </w:rPr>
                        </w:pPr>
                        <w:r>
                          <w:rPr>
                            <w:rFonts w:eastAsia="Times New Roman"/>
                          </w:rPr>
                          <w:fldChar w:fldCharType="begin"/>
                        </w:r>
                        <w:r>
                          <w:rPr>
                            <w:rFonts w:eastAsia="Times New Roman"/>
                          </w:rPr>
                          <w:instrText xml:space="preserve"> HYPERLINK "https://photos.google.com/share/AF1QipOXMto9-L7wPKA3Qn0wEJVNAK5GYsSdUEGaUN4j7P0xCEljjNYBIfTK0YIRO3GbAA/photo/AF1QipPu78dblSxR8KjrK8AtgrvXsWOucxOZ7S9h4vVl?key=dlpFSndodVRxUDZDNzJkLTFucTBfa2VfT08yZGJn" </w:instrText>
                        </w:r>
                        <w:r>
                          <w:rPr>
                            <w:rFonts w:eastAsia="Times New Roman"/>
                          </w:rPr>
                          <w:fldChar w:fldCharType="separate"/>
                        </w:r>
                      </w:p>
                      <w:p w14:paraId="0A0AC09E" w14:textId="77777777" w:rsidR="00E96567" w:rsidRPr="004624EF" w:rsidRDefault="00E96567" w:rsidP="003732CD">
                        <w:pPr>
                          <w:rPr>
                            <w:rFonts w:eastAsia="Times New Roman"/>
                          </w:rPr>
                        </w:pPr>
                        <w:r>
                          <w:rPr>
                            <w:rFonts w:eastAsia="Times New Roman"/>
                          </w:rPr>
                          <w:fldChar w:fldCharType="end"/>
                        </w:r>
                      </w:p>
                    </w:txbxContent>
                  </v:textbox>
                </v:shape>
                <v:shape id="Text Box 25" o:spid="_x0000_s1049" type="#_x0000_t202" style="position:absolute;left:91440;top:349885;width:1645920;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inset="0,0,0,0">
                    <w:txbxContent/>
                  </v:textbox>
                </v:shape>
                <w10:wrap type="through" anchorx="page" anchory="page"/>
              </v:group>
            </w:pict>
          </mc:Fallback>
        </mc:AlternateContent>
      </w:r>
      <w:r w:rsidR="00F23DAD">
        <w:br w:type="page"/>
      </w:r>
      <w:r w:rsidR="005B1DBE">
        <w:rPr>
          <w:noProof/>
        </w:rPr>
        <w:lastRenderedPageBreak/>
        <w:drawing>
          <wp:anchor distT="0" distB="0" distL="114300" distR="114300" simplePos="0" relativeHeight="251738112" behindDoc="0" locked="0" layoutInCell="1" allowOverlap="1" wp14:anchorId="728DB732" wp14:editId="7DF93AF1">
            <wp:simplePos x="0" y="0"/>
            <wp:positionH relativeFrom="page">
              <wp:posOffset>501650</wp:posOffset>
            </wp:positionH>
            <wp:positionV relativeFrom="page">
              <wp:posOffset>5549900</wp:posOffset>
            </wp:positionV>
            <wp:extent cx="1657350" cy="1243330"/>
            <wp:effectExtent l="0" t="0" r="0" b="1270"/>
            <wp:wrapThrough wrapText="bothSides">
              <wp:wrapPolygon edited="0">
                <wp:start x="0" y="0"/>
                <wp:lineTo x="0" y="21181"/>
                <wp:lineTo x="21186" y="21181"/>
                <wp:lineTo x="21186" y="0"/>
                <wp:lineTo x="0" y="0"/>
              </wp:wrapPolygon>
            </wp:wrapThrough>
            <wp:docPr id="161" name="Picture 161" descr="Macintosh HD:private:var:folders:sb:l15vngr57q5_b9d44m8kx79w0000gp:T:TemporaryItems:IMG_8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private:var:folders:sb:l15vngr57q5_b9d44m8kx79w0000gp:T:TemporaryItems:IMG_81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350"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52560E">
        <w:rPr>
          <w:noProof/>
        </w:rPr>
        <mc:AlternateContent>
          <mc:Choice Requires="wpg">
            <w:drawing>
              <wp:anchor distT="0" distB="0" distL="114300" distR="114300" simplePos="1" relativeHeight="251705344" behindDoc="0" locked="0" layoutInCell="1" allowOverlap="1" wp14:anchorId="4D9D009B" wp14:editId="5C8B40EC">
                <wp:simplePos x="571500" y="3162300"/>
                <wp:positionH relativeFrom="page">
                  <wp:posOffset>571500</wp:posOffset>
                </wp:positionH>
                <wp:positionV relativeFrom="page">
                  <wp:posOffset>3162300</wp:posOffset>
                </wp:positionV>
                <wp:extent cx="6629400" cy="3810000"/>
                <wp:effectExtent l="0" t="0" r="0" b="0"/>
                <wp:wrapThrough wrapText="bothSides">
                  <wp:wrapPolygon edited="0">
                    <wp:start x="83" y="0"/>
                    <wp:lineTo x="83" y="21456"/>
                    <wp:lineTo x="21434" y="21456"/>
                    <wp:lineTo x="21434" y="0"/>
                    <wp:lineTo x="83" y="0"/>
                  </wp:wrapPolygon>
                </wp:wrapThrough>
                <wp:docPr id="103" name="Group 103"/>
                <wp:cNvGraphicFramePr/>
                <a:graphic xmlns:a="http://schemas.openxmlformats.org/drawingml/2006/main">
                  <a:graphicData uri="http://schemas.microsoft.com/office/word/2010/wordprocessingGroup">
                    <wpg:wgp>
                      <wpg:cNvGrpSpPr/>
                      <wpg:grpSpPr>
                        <a:xfrm>
                          <a:off x="0" y="0"/>
                          <a:ext cx="6629400" cy="3810000"/>
                          <a:chOff x="0" y="0"/>
                          <a:chExt cx="6629400" cy="3810000"/>
                        </a:xfrm>
                        <a:extLst>
                          <a:ext uri="{0CCBE362-F206-4b92-989A-16890622DB6E}">
                            <ma14:wrappingTextBoxFlag xmlns:ma14="http://schemas.microsoft.com/office/mac/drawingml/2011/main" val="1"/>
                          </a:ext>
                        </a:extLst>
                      </wpg:grpSpPr>
                      <wps:wsp>
                        <wps:cNvPr id="147" name="Text Box 147"/>
                        <wps:cNvSpPr txBox="1"/>
                        <wps:spPr>
                          <a:xfrm>
                            <a:off x="0" y="0"/>
                            <a:ext cx="6629400" cy="3810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91440" y="468630"/>
                            <a:ext cx="4799965" cy="447040"/>
                          </a:xfrm>
                          <a:prstGeom prst="rect">
                            <a:avLst/>
                          </a:prstGeom>
                          <a:noFill/>
                          <a:ln>
                            <a:noFill/>
                          </a:ln>
                          <a:effectLst/>
                          <a:extLst>
                            <a:ext uri="{C572A759-6A51-4108-AA02-DFA0A04FC94B}">
                              <ma14:wrappingTextBoxFlag xmlns:ma14="http://schemas.microsoft.com/office/mac/drawingml/2011/main"/>
                            </a:ext>
                          </a:extLst>
                        </wps:spPr>
                        <wps:txbx id="6">
                          <w:txbxContent>
                            <w:p w14:paraId="63099786" w14:textId="757DE1BA" w:rsidR="00E96567" w:rsidRPr="00D82198" w:rsidRDefault="00E96567" w:rsidP="00E96567">
                              <w:pPr>
                                <w:rPr>
                                  <w:color w:val="008000"/>
                                  <w:sz w:val="36"/>
                                  <w:szCs w:val="36"/>
                                </w:rPr>
                              </w:pPr>
                              <w:r w:rsidRPr="00D82198">
                                <w:rPr>
                                  <w:color w:val="008000"/>
                                  <w:sz w:val="36"/>
                                  <w:szCs w:val="36"/>
                                </w:rPr>
                                <w:t>At Plant and Earth Medicine Camp</w:t>
                              </w:r>
                            </w:p>
                            <w:p w14:paraId="7D3EC93E" w14:textId="637D8FF7" w:rsidR="00E96567" w:rsidRPr="00696994" w:rsidRDefault="00E96567" w:rsidP="00DF65B1">
                              <w:pPr>
                                <w:rPr>
                                  <w:sz w:val="22"/>
                                  <w:szCs w:val="22"/>
                                </w:rPr>
                              </w:pPr>
                              <w:r w:rsidRPr="00696994">
                                <w:rPr>
                                  <w:sz w:val="22"/>
                                  <w:szCs w:val="22"/>
                                </w:rPr>
                                <w:t>We began our day with a prayer and a Feed the Fire ceremony thanking the Creator for the b</w:t>
                              </w:r>
                              <w:bookmarkStart w:id="0" w:name="_GoBack"/>
                              <w:bookmarkEnd w:id="0"/>
                              <w:r w:rsidRPr="00696994">
                                <w:rPr>
                                  <w:sz w:val="22"/>
                                  <w:szCs w:val="22"/>
                                </w:rPr>
                                <w:t xml:space="preserve">lessings of the land and asking for help to keep us safe at our camp.   </w:t>
                              </w:r>
                            </w:p>
                            <w:p w14:paraId="4C12D0B1" w14:textId="33465424" w:rsidR="00E96567" w:rsidRPr="00696994" w:rsidRDefault="00E96567" w:rsidP="00DF65B1">
                              <w:pPr>
                                <w:rPr>
                                  <w:sz w:val="22"/>
                                  <w:szCs w:val="22"/>
                                </w:rPr>
                              </w:pPr>
                              <w:r w:rsidRPr="00696994">
                                <w:rPr>
                                  <w:sz w:val="22"/>
                                  <w:szCs w:val="22"/>
                                </w:rPr>
                                <w:t>In the morning, we made bannock on a stick with the help of our Elders Mike and Verna Crapeau.  We went on a nature walk to harvest cr</w:t>
                              </w:r>
                              <w:r>
                                <w:rPr>
                                  <w:sz w:val="22"/>
                                  <w:szCs w:val="22"/>
                                </w:rPr>
                                <w:t xml:space="preserve">anberries and earth medicines. </w:t>
                              </w:r>
                              <w:r w:rsidRPr="00696994">
                                <w:rPr>
                                  <w:sz w:val="22"/>
                                  <w:szCs w:val="22"/>
                                </w:rPr>
                                <w:t xml:space="preserve">We learned how to set up a traditional campsite, and set up our own camps.  </w:t>
                              </w:r>
                            </w:p>
                            <w:p w14:paraId="18361FD4" w14:textId="7F1B503B" w:rsidR="00E96567" w:rsidRPr="00696994" w:rsidRDefault="00E96567" w:rsidP="00DF65B1">
                              <w:pPr>
                                <w:rPr>
                                  <w:sz w:val="22"/>
                                  <w:szCs w:val="22"/>
                                </w:rPr>
                              </w:pPr>
                              <w:r w:rsidRPr="00696994">
                                <w:rPr>
                                  <w:sz w:val="22"/>
                                  <w:szCs w:val="22"/>
                                </w:rPr>
                                <w:t>After l</w:t>
                              </w:r>
                              <w:r>
                                <w:rPr>
                                  <w:sz w:val="22"/>
                                  <w:szCs w:val="22"/>
                                </w:rPr>
                                <w:t xml:space="preserve">unch, we tasted Labrador tea.  </w:t>
                              </w:r>
                              <w:r w:rsidRPr="00696994">
                                <w:rPr>
                                  <w:sz w:val="22"/>
                                  <w:szCs w:val="22"/>
                                </w:rPr>
                                <w:t xml:space="preserve">The afternoon activities included playing Dene games, going on a nature walk and learning our Wiliideh Yati words for jam, tea, fork, knife, cup, bowl, and plate.  </w:t>
                              </w:r>
                            </w:p>
                            <w:p w14:paraId="3AF097BB" w14:textId="33FE289F" w:rsidR="00E96567" w:rsidRPr="00696994" w:rsidRDefault="00E96567" w:rsidP="00DF65B1">
                              <w:pPr>
                                <w:rPr>
                                  <w:sz w:val="22"/>
                                  <w:szCs w:val="22"/>
                                </w:rPr>
                              </w:pPr>
                              <w:r w:rsidRPr="00696994">
                                <w:rPr>
                                  <w:sz w:val="22"/>
                                  <w:szCs w:val="22"/>
                                </w:rPr>
                                <w:t xml:space="preserve">At the end of our camp, we thanked our Elders, Mike and Verna, and our resource staff, Edward and Noel Doctor and Alex Martin. </w:t>
                              </w:r>
                            </w:p>
                            <w:p w14:paraId="7949A22A" w14:textId="3AF9C650" w:rsidR="00E96567" w:rsidRPr="00DF65B1" w:rsidRDefault="00E96567" w:rsidP="00DF65B1">
                              <w:pPr>
                                <w:rPr>
                                  <w:sz w:val="28"/>
                                  <w:szCs w:val="28"/>
                                </w:rPr>
                              </w:pPr>
                              <w:r>
                                <w:rPr>
                                  <w:sz w:val="28"/>
                                  <w:szCs w:val="2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914400"/>
                            <a:ext cx="4799965" cy="195580"/>
                          </a:xfrm>
                          <a:prstGeom prst="rect">
                            <a:avLst/>
                          </a:prstGeom>
                          <a:noFill/>
                          <a:ln>
                            <a:noFill/>
                          </a:ln>
                          <a:effectLst/>
                          <a:extLst>
                            <a:ext uri="{C572A759-6A51-4108-AA02-DFA0A04FC94B}">
                              <ma14:wrappingTextBoxFlag xmlns:ma14="http://schemas.microsoft.com/office/mac/drawingml/2011/main"/>
                            </a:ext>
                          </a:extLst>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1108710"/>
                            <a:ext cx="4799965" cy="196215"/>
                          </a:xfrm>
                          <a:prstGeom prst="rect">
                            <a:avLst/>
                          </a:prstGeom>
                          <a:noFill/>
                          <a:ln>
                            <a:noFill/>
                          </a:ln>
                          <a:effectLst/>
                          <a:extLst>
                            <a:ext uri="{C572A759-6A51-4108-AA02-DFA0A04FC94B}">
                              <ma14:wrappingTextBoxFlag xmlns:ma14="http://schemas.microsoft.com/office/mac/drawingml/2011/main"/>
                            </a:ext>
                          </a:extLst>
                        </wps:spPr>
                        <wps:linkedTxbx id="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1303655"/>
                            <a:ext cx="4799965" cy="322580"/>
                          </a:xfrm>
                          <a:prstGeom prst="rect">
                            <a:avLst/>
                          </a:prstGeom>
                          <a:noFill/>
                          <a:ln>
                            <a:noFill/>
                          </a:ln>
                          <a:effectLst/>
                          <a:extLst>
                            <a:ext uri="{C572A759-6A51-4108-AA02-DFA0A04FC94B}">
                              <ma14:wrappingTextBoxFlag xmlns:ma14="http://schemas.microsoft.com/office/mac/drawingml/2011/main"/>
                            </a:ext>
                          </a:extLst>
                        </wps:spPr>
                        <wps:linkedTxbx id="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Text Box 96"/>
                        <wps:cNvSpPr txBox="1"/>
                        <wps:spPr>
                          <a:xfrm>
                            <a:off x="91440" y="1624965"/>
                            <a:ext cx="6446520" cy="712470"/>
                          </a:xfrm>
                          <a:prstGeom prst="rect">
                            <a:avLst/>
                          </a:prstGeom>
                          <a:noFill/>
                          <a:ln>
                            <a:noFill/>
                          </a:ln>
                          <a:effectLst/>
                          <a:extLst>
                            <a:ext uri="{C572A759-6A51-4108-AA02-DFA0A04FC94B}">
                              <ma14:wrappingTextBoxFlag xmlns:ma14="http://schemas.microsoft.com/office/mac/drawingml/2011/main"/>
                            </a:ext>
                          </a:extLst>
                        </wps:spPr>
                        <wps:linkedTxbx id="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Text Box 97"/>
                        <wps:cNvSpPr txBox="1"/>
                        <wps:spPr>
                          <a:xfrm>
                            <a:off x="1669415" y="2336165"/>
                            <a:ext cx="4868545" cy="195580"/>
                          </a:xfrm>
                          <a:prstGeom prst="rect">
                            <a:avLst/>
                          </a:prstGeom>
                          <a:noFill/>
                          <a:ln>
                            <a:noFill/>
                          </a:ln>
                          <a:effectLst/>
                          <a:extLst>
                            <a:ext uri="{C572A759-6A51-4108-AA02-DFA0A04FC94B}">
                              <ma14:wrappingTextBoxFlag xmlns:ma14="http://schemas.microsoft.com/office/mac/drawingml/2011/main"/>
                            </a:ext>
                          </a:extLst>
                        </wps:spPr>
                        <wps:linkedTxbx id="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Text Box 98"/>
                        <wps:cNvSpPr txBox="1"/>
                        <wps:spPr>
                          <a:xfrm>
                            <a:off x="1669415" y="2530475"/>
                            <a:ext cx="4868545" cy="196215"/>
                          </a:xfrm>
                          <a:prstGeom prst="rect">
                            <a:avLst/>
                          </a:prstGeom>
                          <a:noFill/>
                          <a:ln>
                            <a:noFill/>
                          </a:ln>
                          <a:effectLst/>
                          <a:extLst>
                            <a:ext uri="{C572A759-6A51-4108-AA02-DFA0A04FC94B}">
                              <ma14:wrappingTextBoxFlag xmlns:ma14="http://schemas.microsoft.com/office/mac/drawingml/2011/main"/>
                            </a:ext>
                          </a:extLst>
                        </wps:spPr>
                        <wps:linkedTxbx id="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Text Box 99"/>
                        <wps:cNvSpPr txBox="1"/>
                        <wps:spPr>
                          <a:xfrm>
                            <a:off x="1669415" y="2725420"/>
                            <a:ext cx="3475355" cy="322580"/>
                          </a:xfrm>
                          <a:prstGeom prst="rect">
                            <a:avLst/>
                          </a:prstGeom>
                          <a:noFill/>
                          <a:ln>
                            <a:noFill/>
                          </a:ln>
                          <a:effectLst/>
                          <a:extLst>
                            <a:ext uri="{C572A759-6A51-4108-AA02-DFA0A04FC94B}">
                              <ma14:wrappingTextBoxFlag xmlns:ma14="http://schemas.microsoft.com/office/mac/drawingml/2011/main"/>
                            </a:ext>
                          </a:extLst>
                        </wps:spPr>
                        <wps:linkedTxbx id="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a:off x="1669415" y="3046730"/>
                            <a:ext cx="3475355" cy="196215"/>
                          </a:xfrm>
                          <a:prstGeom prst="rect">
                            <a:avLst/>
                          </a:prstGeom>
                          <a:noFill/>
                          <a:ln>
                            <a:noFill/>
                          </a:ln>
                          <a:effectLst/>
                          <a:extLst>
                            <a:ext uri="{C572A759-6A51-4108-AA02-DFA0A04FC94B}">
                              <ma14:wrappingTextBoxFlag xmlns:ma14="http://schemas.microsoft.com/office/mac/drawingml/2011/main"/>
                            </a:ext>
                          </a:extLst>
                        </wps:spPr>
                        <wps:linkedTxbx id="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Text Box 101"/>
                        <wps:cNvSpPr txBox="1"/>
                        <wps:spPr>
                          <a:xfrm>
                            <a:off x="1669415" y="3241675"/>
                            <a:ext cx="3475355" cy="196215"/>
                          </a:xfrm>
                          <a:prstGeom prst="rect">
                            <a:avLst/>
                          </a:prstGeom>
                          <a:noFill/>
                          <a:ln>
                            <a:noFill/>
                          </a:ln>
                          <a:effectLst/>
                          <a:extLst>
                            <a:ext uri="{C572A759-6A51-4108-AA02-DFA0A04FC94B}">
                              <ma14:wrappingTextBoxFlag xmlns:ma14="http://schemas.microsoft.com/office/mac/drawingml/2011/main"/>
                            </a:ext>
                          </a:extLst>
                        </wps:spPr>
                        <wps:linkedTxbx id="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Text Box 102"/>
                        <wps:cNvSpPr txBox="1"/>
                        <wps:spPr>
                          <a:xfrm>
                            <a:off x="1669415" y="3436620"/>
                            <a:ext cx="3475355" cy="322580"/>
                          </a:xfrm>
                          <a:prstGeom prst="rect">
                            <a:avLst/>
                          </a:prstGeom>
                          <a:noFill/>
                          <a:ln>
                            <a:noFill/>
                          </a:ln>
                          <a:effectLst/>
                          <a:extLst>
                            <a:ext uri="{C572A759-6A51-4108-AA02-DFA0A04FC94B}">
                              <ma14:wrappingTextBoxFlag xmlns:ma14="http://schemas.microsoft.com/office/mac/drawingml/2011/main"/>
                            </a:ext>
                          </a:extLst>
                        </wps:spPr>
                        <wps:linkedTxbx id="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3" o:spid="_x0000_s1050" style="position:absolute;margin-left:45pt;margin-top:249pt;width:522pt;height:300pt;z-index:251705344;mso-position-horizontal-relative:page;mso-position-vertical-relative:page" coordsize="6629400,381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GXhWMFAAAILwAADgAAAGRycy9lMm9Eb2MueG1s7Fpbb9s2FH4fsP8g6N2xKFG0ZcQpHCcOBhRt&#10;sGToMyNTtlBJVCkmdjrsv++QlOSL3DSx3XXelAeHOryfw+98h5fzd8s0sZ6YKGKeDW105tgWy0I+&#10;jbPZ0P7jftLp21YhaTalCc/Y0H5mhf3u4tdfzhf5gLl8zpMpExY0khWDRT6051Lmg263COcspcUZ&#10;z1kGmREXKZXwKWbdqaALaD1Nuq7jkO6Ci2kueMiKAqRXJtO+0O1HEQvlxygqmLSSoQ1jk/pX6N8H&#10;9du9OKeDmaD5PA7LYdA9RpHSOINO66auqKTWo4gbTaVxKHjBI3kW8rTLoygOmZ4DzAY5W7O5Efwx&#10;13OZDRazvFYTqHZLT3s3G354uhVWPAXbOZ5tZTQFI+l+LSUA9Szy2QBK3Yj8Lr8VpWBmvtSMl5FI&#10;1X+Yi7XUin2uFcuW0gpBSIgbYAf0H0Ke10cO/BnVh3OwT6NeOL/+Ts3uqmPo5H0h1RBUd1rpfzrj&#10;8eW1R9zOxHVIBz8EbifoB6MOIv3AIa57dUmu/wLNphThwQLMn8PiuYf6l3w5SeisVLXKfp2uUxpu&#10;rEyEunpNWE8UVh5Sk4UhQwfVfz3krlJurctFDhgoVmYuXte1QsCu1XM3pznTq6dQBqzMjHuVmdV8&#10;LZiwhUCmDasLKjNbcgkZ5cDVuAoQHmrtNZvlopA3jKeWSgxtATiFkdIBfQK9GF1VRZQ445M4SUBO&#10;B0m2IYA2jYRpsJvaWtGNNTH2e+6o5wcdMvJRByOn3xmNHLdzNRk5IwdPxgG+/HesiUrdWvHyOWFm&#10;4r+zCJCqMaYE2keycSLMGqNhyDJZrbQkg9KqVASKe0vFsryqalT6lsp1Dd0zz2RdOY0zLrSJt4Y9&#10;/VwNOTLlASBr81bJBz59hiUpuPHeRR5OYlg272khb6kAdw2OBShIfoSfKOGLoc3LlG3Nufi6S67K&#10;A7wg17YU/od28eWRCmZbyW8ZAC9AGCu+0B8YVg58iPWch/Wc7DEdc41zC0ank6q8TKpkJHj6CXA6&#10;Ur1CFs1C6Htoyyo5loaUgOlCNhrpQsAQOZXvs7s8VEhUOlWguF9+oiIvkSMBwx94BfUGgExZVTPj&#10;o0fJo1ija6XVUtvgdpSn/wf8j9t0PyDaz/uURgJOwaRPvJJSlFdTpIN7QRAQ35AOxj0HDGpcS0VZ&#10;lYv5X3oho4odjLTufeTyYamjA78y0c8AYw3EGoSQMACERAu+HaFj5REUplfk7wYN7gfRoeDTMHwJ&#10;fCjw/X4LPhWklWHhq8CXxNlnNr1fQdAq2Je1mKyF4gnzILBVuduqw3BDYCVi3xKFr3gQQVTbQy9j&#10;kbhIe/M2HDdbtEOw6FbOs8XiKWMRNbGodyWHYdFzPOJrqJmjiUZQ6rluy4v6IO8YvFieVv2c/SJ4&#10;c7NXhITZJ0KiDVFfOt3cHaIGpIFFEB0aoiLiYrUXhHZWWCQYE19t7NWpZA+5sEVUBVpePJwXcWWx&#10;lhdPmBeD5lkNiPbDIiIkwBB4WoA11/MI2kYj7pO+j8vjmnbHWF1xHYMZ28Ob/8LJaQBXqeZ+rt4x&#10;gugIaPQ9B/e2uHELje2e0Vw4HwONdTTTcuMpc2PzKDXY9yh1gxt7ro8hKN2IVD3ApwdbSXN/3u4a&#10;y+cfx0BjHc+0aDxhNMKLkgY5Ktnh7AjcSHrbV4sbeERBy47HY8c6omnxeNJ4bB6pImffM9V1fvRc&#10;jMh2tNriUb8j/NYjNPCCcKj1nav+b9w21jFNi8eTxqO7gx/r2yt4IfCW+8YNPGIPXne28equd70/&#10;Ao/mclddTLWA/DGA1I9y4bm1dprl03D1nnv9G9LrD9gv/gYAAP//AwBQSwMEFAAGAAgAAAAhADvI&#10;rZrgAAAADAEAAA8AAABkcnMvZG93bnJldi54bWxMj8FOwzAQRO9I/IO1SFwQtUsraEOcqkJwQKqq&#10;UvgAN94mgXgdYqc1f8/mBLfZ3dHsm3yVXCtO2IfGk4bpRIFAKr1tqNLw8f5yuwARoiFrWk+o4QcD&#10;rIrLi9xk1p/pDU/7WAkOoZAZDXWMXSZlKGt0Jkx8h8S3o++diTz2lbS9OXO4a+WdUvfSmYb4Q206&#10;fKqx/NoPTkM6rsNmeN6Gz+1u850eXqlJNzOtr6/S+hFExBT/zDDiMzoUzHTwA9kgWg1LxVWihvly&#10;wWI0TGdzVgdWatzJIpf/SxS/AAAA//8DAFBLAQItABQABgAIAAAAIQDkmcPA+wAAAOEBAAATAAAA&#10;AAAAAAAAAAAAAAAAAABbQ29udGVudF9UeXBlc10ueG1sUEsBAi0AFAAGAAgAAAAhACOyauHXAAAA&#10;lAEAAAsAAAAAAAAAAAAAAAAALAEAAF9yZWxzLy5yZWxzUEsBAi0AFAAGAAgAAAAhAG7hl4VjBQAA&#10;CC8AAA4AAAAAAAAAAAAAAAAALAIAAGRycy9lMm9Eb2MueG1sUEsBAi0AFAAGAAgAAAAhADvIrZrg&#10;AAAADAEAAA8AAAAAAAAAAAAAAAAAuwcAAGRycy9kb3ducmV2LnhtbFBLBQYAAAAABAAEAPMAAADI&#10;CAAAAAA=&#10;" mv:complextextbox="1">
                <v:shape id="Text Box 147" o:spid="_x0000_s1051" type="#_x0000_t202" style="position:absolute;width:6629400;height:3810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IgfLwwAA&#10;ANwAAAAPAAAAZHJzL2Rvd25yZXYueG1sRE9Na8JAEL0L/odlhN7MxlJqiK6hllZ6sLSNPXgcsmMS&#10;mp0N2TWJ/94tCN7m8T5nnY2mET11rrasYBHFIIgLq2suFfwe3ucJCOeRNTaWScGFHGSb6WSNqbYD&#10;/1Cf+1KEEHYpKqi8b1MpXVGRQRfZljhwJ9sZ9AF2pdQdDiHcNPIxjp+lwZpDQ4UtvVZU/OVno4D2&#10;ozl8Jss3/7U97eJj8j3sdanUw2x8WYHwNPq7+Ob+0GH+0xL+nwkXyM0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IgfLwwAAANwAAAAPAAAAAAAAAAAAAAAAAJcCAABkcnMvZG93&#10;bnJldi54bWxQSwUGAAAAAAQABAD1AAAAhwMAAAAA&#10;" mv:complextextbox="1" filled="f" stroked="f"/>
                <v:shape id="Text Box 27" o:spid="_x0000_s1052" type="#_x0000_t202" style="position:absolute;left:91440;top:468630;width:4799965;height:447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9" inset="0,0,0,0">
                    <w:txbxContent>
                      <w:p w14:paraId="63099786" w14:textId="757DE1BA" w:rsidR="00E96567" w:rsidRPr="00D82198" w:rsidRDefault="00E96567" w:rsidP="00E96567">
                        <w:pPr>
                          <w:rPr>
                            <w:color w:val="008000"/>
                            <w:sz w:val="36"/>
                            <w:szCs w:val="36"/>
                          </w:rPr>
                        </w:pPr>
                        <w:r w:rsidRPr="00D82198">
                          <w:rPr>
                            <w:color w:val="008000"/>
                            <w:sz w:val="36"/>
                            <w:szCs w:val="36"/>
                          </w:rPr>
                          <w:t>At Plant and Earth Medicine Camp</w:t>
                        </w:r>
                      </w:p>
                      <w:p w14:paraId="7D3EC93E" w14:textId="637D8FF7" w:rsidR="00E96567" w:rsidRPr="00696994" w:rsidRDefault="00E96567" w:rsidP="00DF65B1">
                        <w:pPr>
                          <w:rPr>
                            <w:sz w:val="22"/>
                            <w:szCs w:val="22"/>
                          </w:rPr>
                        </w:pPr>
                        <w:r w:rsidRPr="00696994">
                          <w:rPr>
                            <w:sz w:val="22"/>
                            <w:szCs w:val="22"/>
                          </w:rPr>
                          <w:t>We began our day with a prayer and a Feed the Fire ceremony thanking the Creator for the b</w:t>
                        </w:r>
                        <w:bookmarkStart w:id="1" w:name="_GoBack"/>
                        <w:bookmarkEnd w:id="1"/>
                        <w:r w:rsidRPr="00696994">
                          <w:rPr>
                            <w:sz w:val="22"/>
                            <w:szCs w:val="22"/>
                          </w:rPr>
                          <w:t xml:space="preserve">lessings of the land and asking for help to keep us safe at our camp.   </w:t>
                        </w:r>
                      </w:p>
                      <w:p w14:paraId="4C12D0B1" w14:textId="33465424" w:rsidR="00E96567" w:rsidRPr="00696994" w:rsidRDefault="00E96567" w:rsidP="00DF65B1">
                        <w:pPr>
                          <w:rPr>
                            <w:sz w:val="22"/>
                            <w:szCs w:val="22"/>
                          </w:rPr>
                        </w:pPr>
                        <w:r w:rsidRPr="00696994">
                          <w:rPr>
                            <w:sz w:val="22"/>
                            <w:szCs w:val="22"/>
                          </w:rPr>
                          <w:t>In the morning, we made bannock on a stick with the help of our Elders Mike and Verna Crapeau.  We went on a nature walk to harvest cr</w:t>
                        </w:r>
                        <w:r>
                          <w:rPr>
                            <w:sz w:val="22"/>
                            <w:szCs w:val="22"/>
                          </w:rPr>
                          <w:t xml:space="preserve">anberries and earth medicines. </w:t>
                        </w:r>
                        <w:r w:rsidRPr="00696994">
                          <w:rPr>
                            <w:sz w:val="22"/>
                            <w:szCs w:val="22"/>
                          </w:rPr>
                          <w:t xml:space="preserve">We learned how to set up a traditional campsite, and set up our own camps.  </w:t>
                        </w:r>
                      </w:p>
                      <w:p w14:paraId="18361FD4" w14:textId="7F1B503B" w:rsidR="00E96567" w:rsidRPr="00696994" w:rsidRDefault="00E96567" w:rsidP="00DF65B1">
                        <w:pPr>
                          <w:rPr>
                            <w:sz w:val="22"/>
                            <w:szCs w:val="22"/>
                          </w:rPr>
                        </w:pPr>
                        <w:r w:rsidRPr="00696994">
                          <w:rPr>
                            <w:sz w:val="22"/>
                            <w:szCs w:val="22"/>
                          </w:rPr>
                          <w:t>After l</w:t>
                        </w:r>
                        <w:r>
                          <w:rPr>
                            <w:sz w:val="22"/>
                            <w:szCs w:val="22"/>
                          </w:rPr>
                          <w:t xml:space="preserve">unch, we tasted Labrador tea.  </w:t>
                        </w:r>
                        <w:r w:rsidRPr="00696994">
                          <w:rPr>
                            <w:sz w:val="22"/>
                            <w:szCs w:val="22"/>
                          </w:rPr>
                          <w:t xml:space="preserve">The afternoon activities included playing Dene games, going on a nature walk and learning our Wiliideh Yati words for jam, tea, fork, knife, cup, bowl, and plate.  </w:t>
                        </w:r>
                      </w:p>
                      <w:p w14:paraId="3AF097BB" w14:textId="33FE289F" w:rsidR="00E96567" w:rsidRPr="00696994" w:rsidRDefault="00E96567" w:rsidP="00DF65B1">
                        <w:pPr>
                          <w:rPr>
                            <w:sz w:val="22"/>
                            <w:szCs w:val="22"/>
                          </w:rPr>
                        </w:pPr>
                        <w:r w:rsidRPr="00696994">
                          <w:rPr>
                            <w:sz w:val="22"/>
                            <w:szCs w:val="22"/>
                          </w:rPr>
                          <w:t xml:space="preserve">At the end of our camp, we thanked our Elders, Mike and Verna, and our resource staff, Edward and Noel Doctor and Alex Martin. </w:t>
                        </w:r>
                      </w:p>
                      <w:p w14:paraId="7949A22A" w14:textId="3AF9C650" w:rsidR="00E96567" w:rsidRPr="00DF65B1" w:rsidRDefault="00E96567" w:rsidP="00DF65B1">
                        <w:pPr>
                          <w:rPr>
                            <w:sz w:val="28"/>
                            <w:szCs w:val="28"/>
                          </w:rPr>
                        </w:pPr>
                        <w:r>
                          <w:rPr>
                            <w:sz w:val="28"/>
                            <w:szCs w:val="28"/>
                          </w:rPr>
                          <w:t xml:space="preserve"> </w:t>
                        </w:r>
                      </w:p>
                    </w:txbxContent>
                  </v:textbox>
                </v:shape>
                <v:shape id="Text Box 29" o:spid="_x0000_s1053" type="#_x0000_t202" style="position:absolute;left:91440;top:914400;width:4799965;height:19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54" type="#_x0000_t202" style="position:absolute;left:91440;top:1108710;width:4799965;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55" type="#_x0000_t202" style="position:absolute;left:91440;top:1303655;width:4799965;height:322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96" inset="0,0,0,0">
                    <w:txbxContent/>
                  </v:textbox>
                </v:shape>
                <v:shape id="Text Box 96" o:spid="_x0000_s1056" type="#_x0000_t202" style="position:absolute;left:91440;top:1624965;width:6446520;height:712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5wCwwAA&#10;ANsAAAAPAAAAZHJzL2Rvd25yZXYueG1sRI9Ba8JAFITvgv9heYI33dhDqNFVRCwIQmmMB4/P7DNZ&#10;zL6N2VXTf98tFHocZuYbZrnubSOe1HnjWMFsmoAgLp02XCk4FR+TdxA+IGtsHJOCb/KwXg0HS8y0&#10;e3FOz2OoRISwz1BBHUKbSenLmiz6qWuJo3d1ncUQZVdJ3eErwm0j35IklRYNx4UaW9rWVN6OD6tg&#10;c+Z8Z+6fl6/8mpuimCd8SG9KjUf9ZgEiUB/+w3/tvVYwT+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T5wCwwAAANsAAAAPAAAAAAAAAAAAAAAAAJcCAABkcnMvZG93&#10;bnJldi54bWxQSwUGAAAAAAQABAD1AAAAhwMAAAAA&#10;" filled="f" stroked="f">
                  <v:textbox style="mso-next-textbox:#Text Box 97" inset="0,0,0,0">
                    <w:txbxContent/>
                  </v:textbox>
                </v:shape>
                <v:shape id="Text Box 97" o:spid="_x0000_s1057" type="#_x0000_t202" style="position:absolute;left:1669415;top:2336165;width:4868545;height:19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zmZxAAA&#10;ANsAAAAPAAAAZHJzL2Rvd25yZXYueG1sRI9Ba8JAFITvgv9heYXedNMerEldRaQFoSDGePD4mn0m&#10;i9m3aXbV+O+7guBxmJlvmNmit424UOeNYwVv4wQEcem04UrBvvgeTUH4gKyxcUwKbuRhMR8OZphp&#10;d+WcLrtQiQhhn6GCOoQ2k9KXNVn0Y9cSR+/oOoshyq6SusNrhNtGvifJRFo0HBdqbGlVU3nana2C&#10;5YHzL/O3+d3mx9wURZrwz+Sk1OtLv/wEEagPz/CjvdYK0g+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M5mcQAAADbAAAADwAAAAAAAAAAAAAAAACXAgAAZHJzL2Rv&#10;d25yZXYueG1sUEsFBgAAAAAEAAQA9QAAAIgDAAAAAA==&#10;" filled="f" stroked="f">
                  <v:textbox style="mso-next-textbox:#Text Box 98" inset="0,0,0,0">
                    <w:txbxContent/>
                  </v:textbox>
                </v:shape>
                <v:shape id="Text Box 98" o:spid="_x0000_s1058" type="#_x0000_t202" style="position:absolute;left:1669415;top:2530475;width:4868545;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K3rwAAA&#10;ANsAAAAPAAAAZHJzL2Rvd25yZXYueG1sRE9Ni8IwEL0L+x/CCHuzqR5Eu0aRZQVBWKz1sMfZZmyD&#10;zaQ2Ueu/NwfB4+N9L1a9bcSNOm8cKxgnKQji0mnDlYJjsRnNQPiArLFxTAoe5GG1/BgsMNPuzjnd&#10;DqESMYR9hgrqENpMSl/WZNEnriWO3Ml1FkOEXSV1h/cYbhs5SdOptGg4NtTY0ndN5flwtQrWf5z/&#10;mMvv/z4/5aYo5invpmelPof9+gtEoD68xS/3ViuYx7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nK3rwAAAANsAAAAPAAAAAAAAAAAAAAAAAJcCAABkcnMvZG93bnJl&#10;di54bWxQSwUGAAAAAAQABAD1AAAAhAMAAAAA&#10;" filled="f" stroked="f">
                  <v:textbox style="mso-next-textbox:#Text Box 99" inset="0,0,0,0">
                    <w:txbxContent/>
                  </v:textbox>
                </v:shape>
                <v:shape id="Text Box 99" o:spid="_x0000_s1059" type="#_x0000_t202" style="position:absolute;left:1669415;top:2725420;width:3475355;height:322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AhwxAAA&#10;ANsAAAAPAAAAZHJzL2Rvd25yZXYueG1sRI9Ba8JAFITvQv/D8gq9mU09iEldRUqFQkGM8eDxNftM&#10;FrNv0+xW4793BcHjMDPfMPPlYFtxpt4bxwrekxQEceW04VrBvlyPZyB8QNbYOiYFV/KwXLyM5phr&#10;d+GCzrtQiwhhn6OCJoQul9JXDVn0ieuIo3d0vcUQZV9L3eMlwm0rJ2k6lRYNx4UGO/psqDrt/q2C&#10;1YGLL/O3+d0Wx8KUZZbyz/Sk1NvrsPoAEWgIz/Cj/a0VZBncv8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dAIcMQAAADbAAAADwAAAAAAAAAAAAAAAACXAgAAZHJzL2Rv&#10;d25yZXYueG1sUEsFBgAAAAAEAAQA9QAAAIgDAAAAAA==&#10;" filled="f" stroked="f">
                  <v:textbox style="mso-next-textbox:#Text Box 100" inset="0,0,0,0">
                    <w:txbxContent/>
                  </v:textbox>
                </v:shape>
                <v:shape id="Text Box 100" o:spid="_x0000_s1060" type="#_x0000_t202" style="position:absolute;left:1669415;top:3046730;width:3475355;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lHv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BF+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eUe/FAAAA3AAAAA8AAAAAAAAAAAAAAAAAlwIAAGRycy9k&#10;b3ducmV2LnhtbFBLBQYAAAAABAAEAPUAAACJAwAAAAA=&#10;" filled="f" stroked="f">
                  <v:textbox style="mso-next-textbox:#Text Box 101" inset="0,0,0,0">
                    <w:txbxContent/>
                  </v:textbox>
                </v:shape>
                <v:shape id="Text Box 101" o:spid="_x0000_s1061" type="#_x0000_t202" style="position:absolute;left:1669415;top:3241675;width:3475355;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vR0wgAA&#10;ANwAAAAPAAAAZHJzL2Rvd25yZXYueG1sRE9NawIxEL0X+h/CCN5qogepW6OItCAI0nU9eJxuxt3g&#10;ZrLdRF3/vSkUvM3jfc582btGXKkL1rOG8UiBIC69sVxpOBRfb+8gQkQ22HgmDXcKsFy8vswxM/7G&#10;OV33sRIphEOGGuoY20zKUNbkMIx8S5y4k+8cxgS7SpoObyncNXKi1FQ6tJwaamxpXVN53l+chtWR&#10;80/7u/v5zk+5LYqZ4u30rPVw0K8+QETq41P8796YNF+N4e+ZdIF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6S9HTCAAAA3AAAAA8AAAAAAAAAAAAAAAAAlwIAAGRycy9kb3du&#10;cmV2LnhtbFBLBQYAAAAABAAEAPUAAACGAwAAAAA=&#10;" filled="f" stroked="f">
                  <v:textbox style="mso-next-textbox:#Text Box 102" inset="0,0,0,0">
                    <w:txbxContent/>
                  </v:textbox>
                </v:shape>
                <v:shape id="Text Box 102" o:spid="_x0000_s1062" type="#_x0000_t202" style="position:absolute;left:1669415;top:3436620;width:3475355;height:322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oDwgAA&#10;ANwAAAAPAAAAZHJzL2Rvd25yZXYueG1sRE9NawIxEL0X/A9hhN5qogfRrVFELBQKxXU9eJxuxt3g&#10;ZrJuUt3++0YQvM3jfc5i1btGXKkL1rOG8UiBIC69sVxpOBQfbzMQISIbbDyThj8KsFoOXhaYGX/j&#10;nK77WIkUwiFDDXWMbSZlKGtyGEa+JU7cyXcOY4JdJU2HtxTuGjlRaiodWk4NNba0qak873+dhvWR&#10;8629fP/s8lNui2Ku+Gt61vp12K/fQUTq41P8cH+aNF9N4P5MukA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5AagPCAAAA3AAAAA8AAAAAAAAAAAAAAAAAlwIAAGRycy9kb3du&#10;cmV2LnhtbFBLBQYAAAAABAAEAPUAAACGAwAAAAA=&#10;" filled="f" stroked="f">
                  <v:textbox inset="0,0,0,0">
                    <w:txbxContent/>
                  </v:textbox>
                </v:shape>
                <w10:wrap type="through" anchorx="page" anchory="page"/>
              </v:group>
            </w:pict>
          </mc:Fallback>
        </mc:AlternateContent>
      </w:r>
      <w:r w:rsidR="005B1DBE">
        <w:rPr>
          <w:noProof/>
        </w:rPr>
        <w:drawing>
          <wp:anchor distT="0" distB="0" distL="114300" distR="114300" simplePos="0" relativeHeight="251737088" behindDoc="0" locked="0" layoutInCell="1" allowOverlap="1" wp14:anchorId="0EA25AC8" wp14:editId="3C5A50C6">
            <wp:simplePos x="0" y="0"/>
            <wp:positionH relativeFrom="page">
              <wp:posOffset>5577205</wp:posOffset>
            </wp:positionH>
            <wp:positionV relativeFrom="page">
              <wp:posOffset>3365500</wp:posOffset>
            </wp:positionV>
            <wp:extent cx="1623695" cy="1217930"/>
            <wp:effectExtent l="0" t="0" r="1905" b="1270"/>
            <wp:wrapThrough wrapText="bothSides">
              <wp:wrapPolygon edited="0">
                <wp:start x="0" y="0"/>
                <wp:lineTo x="0" y="21172"/>
                <wp:lineTo x="21287" y="21172"/>
                <wp:lineTo x="21287" y="0"/>
                <wp:lineTo x="0" y="0"/>
              </wp:wrapPolygon>
            </wp:wrapThrough>
            <wp:docPr id="158" name="Picture 158" descr="Macintosh HD:private:var:folders:sb:l15vngr57q5_b9d44m8kx79w0000gp:T:TemporaryItems:IMG_8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private:var:folders:sb:l15vngr57q5_b9d44m8kx79w0000gp:T:TemporaryItems:IMG_81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3695"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5B1DBE">
        <w:rPr>
          <w:noProof/>
        </w:rPr>
        <w:drawing>
          <wp:anchor distT="0" distB="0" distL="114300" distR="114300" simplePos="0" relativeHeight="251742208" behindDoc="0" locked="0" layoutInCell="1" allowOverlap="1" wp14:anchorId="7EBCF2FE" wp14:editId="6FD997A4">
            <wp:simplePos x="0" y="0"/>
            <wp:positionH relativeFrom="page">
              <wp:posOffset>5830570</wp:posOffset>
            </wp:positionH>
            <wp:positionV relativeFrom="page">
              <wp:posOffset>5930900</wp:posOffset>
            </wp:positionV>
            <wp:extent cx="1268095" cy="951230"/>
            <wp:effectExtent l="0" t="0" r="1905" b="0"/>
            <wp:wrapThrough wrapText="bothSides">
              <wp:wrapPolygon edited="0">
                <wp:start x="0" y="0"/>
                <wp:lineTo x="0" y="20764"/>
                <wp:lineTo x="21200" y="20764"/>
                <wp:lineTo x="21200" y="0"/>
                <wp:lineTo x="0" y="0"/>
              </wp:wrapPolygon>
            </wp:wrapThrough>
            <wp:docPr id="168" name="Picture 168" descr="Macintosh HD:private:var:folders:sb:l15vngr57q5_b9d44m8kx79w0000gp:T:TemporaryItems:IMG_8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private:var:folders:sb:l15vngr57q5_b9d44m8kx79w0000gp:T:TemporaryItems:IMG_812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8095" cy="951230"/>
                    </a:xfrm>
                    <a:prstGeom prst="rect">
                      <a:avLst/>
                    </a:prstGeom>
                    <a:noFill/>
                    <a:ln>
                      <a:noFill/>
                    </a:ln>
                  </pic:spPr>
                </pic:pic>
              </a:graphicData>
            </a:graphic>
            <wp14:sizeRelH relativeFrom="page">
              <wp14:pctWidth>0</wp14:pctWidth>
            </wp14:sizeRelH>
            <wp14:sizeRelV relativeFrom="page">
              <wp14:pctHeight>0</wp14:pctHeight>
            </wp14:sizeRelV>
          </wp:anchor>
        </w:drawing>
      </w:r>
      <w:r w:rsidR="0052560E">
        <w:rPr>
          <w:noProof/>
        </w:rPr>
        <mc:AlternateContent>
          <mc:Choice Requires="wpg">
            <w:drawing>
              <wp:anchor distT="0" distB="0" distL="114300" distR="114300" simplePos="1" relativeHeight="251719680" behindDoc="0" locked="0" layoutInCell="1" allowOverlap="1" wp14:anchorId="6CB5C996" wp14:editId="39A95605">
                <wp:simplePos x="457200" y="457200"/>
                <wp:positionH relativeFrom="page">
                  <wp:posOffset>457200</wp:posOffset>
                </wp:positionH>
                <wp:positionV relativeFrom="page">
                  <wp:posOffset>457200</wp:posOffset>
                </wp:positionV>
                <wp:extent cx="6642100" cy="3111500"/>
                <wp:effectExtent l="0" t="0" r="0" b="12700"/>
                <wp:wrapThrough wrapText="bothSides">
                  <wp:wrapPolygon edited="0">
                    <wp:start x="83" y="0"/>
                    <wp:lineTo x="83" y="21512"/>
                    <wp:lineTo x="21393" y="21512"/>
                    <wp:lineTo x="21393" y="0"/>
                    <wp:lineTo x="83" y="0"/>
                  </wp:wrapPolygon>
                </wp:wrapThrough>
                <wp:docPr id="106" name="Group 106"/>
                <wp:cNvGraphicFramePr/>
                <a:graphic xmlns:a="http://schemas.openxmlformats.org/drawingml/2006/main">
                  <a:graphicData uri="http://schemas.microsoft.com/office/word/2010/wordprocessingGroup">
                    <wpg:wgp>
                      <wpg:cNvGrpSpPr/>
                      <wpg:grpSpPr>
                        <a:xfrm>
                          <a:off x="0" y="0"/>
                          <a:ext cx="6642100" cy="3111500"/>
                          <a:chOff x="0" y="0"/>
                          <a:chExt cx="6642100" cy="3111500"/>
                        </a:xfrm>
                        <a:extLst>
                          <a:ext uri="{0CCBE362-F206-4b92-989A-16890622DB6E}">
                            <ma14:wrappingTextBoxFlag xmlns:ma14="http://schemas.microsoft.com/office/mac/drawingml/2011/main" val="1"/>
                          </a:ext>
                        </a:extLst>
                      </wpg:grpSpPr>
                      <wps:wsp>
                        <wps:cNvPr id="28" name="Text Box 28"/>
                        <wps:cNvSpPr txBox="1"/>
                        <wps:spPr>
                          <a:xfrm>
                            <a:off x="0" y="0"/>
                            <a:ext cx="6642100" cy="3111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91440" y="45720"/>
                            <a:ext cx="6459220" cy="393700"/>
                          </a:xfrm>
                          <a:prstGeom prst="rect">
                            <a:avLst/>
                          </a:prstGeom>
                          <a:noFill/>
                          <a:ln>
                            <a:noFill/>
                          </a:ln>
                          <a:effectLst/>
                          <a:extLst>
                            <a:ext uri="{C572A759-6A51-4108-AA02-DFA0A04FC94B}">
                              <ma14:wrappingTextBoxFlag xmlns:ma14="http://schemas.microsoft.com/office/mac/drawingml/2011/main"/>
                            </a:ext>
                          </a:extLst>
                        </wps:spPr>
                        <wps:txbx id="7">
                          <w:txbxContent>
                            <w:p w14:paraId="0C521180" w14:textId="65D2128E" w:rsidR="00E96567" w:rsidRDefault="00E96567" w:rsidP="00D82198">
                              <w:pPr>
                                <w:spacing w:line="240" w:lineRule="auto"/>
                                <w:jc w:val="center"/>
                                <w:rPr>
                                  <w:color w:val="246146" w:themeColor="text2" w:themeTint="E6"/>
                                  <w:sz w:val="36"/>
                                  <w:szCs w:val="36"/>
                                </w:rPr>
                              </w:pPr>
                              <w:r>
                                <w:rPr>
                                  <w:color w:val="246146" w:themeColor="text2" w:themeTint="E6"/>
                                  <w:sz w:val="36"/>
                                  <w:szCs w:val="36"/>
                                </w:rPr>
                                <w:t>WOLF</w:t>
                              </w:r>
                              <w:r w:rsidRPr="00D82198">
                                <w:rPr>
                                  <w:color w:val="246146" w:themeColor="text2" w:themeTint="E6"/>
                                  <w:sz w:val="36"/>
                                  <w:szCs w:val="36"/>
                                </w:rPr>
                                <w:t xml:space="preserve"> P.A.C.K!</w:t>
                              </w:r>
                            </w:p>
                            <w:p w14:paraId="3F67729A" w14:textId="43762468" w:rsidR="00E96567" w:rsidRPr="00D82198" w:rsidRDefault="00E96567" w:rsidP="00D82198">
                              <w:pPr>
                                <w:spacing w:line="240" w:lineRule="auto"/>
                                <w:jc w:val="center"/>
                                <w:rPr>
                                  <w:color w:val="246146" w:themeColor="text2" w:themeTint="E6"/>
                                  <w:sz w:val="36"/>
                                  <w:szCs w:val="36"/>
                                </w:rPr>
                              </w:pPr>
                              <w:r>
                                <w:rPr>
                                  <w:color w:val="246146" w:themeColor="text2" w:themeTint="E6"/>
                                  <w:sz w:val="36"/>
                                  <w:szCs w:val="36"/>
                                </w:rPr>
                                <w:t>(Participation in Aboriginal Cultural Knowledge)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Text Box 105"/>
                        <wps:cNvSpPr txBox="1"/>
                        <wps:spPr>
                          <a:xfrm>
                            <a:off x="1955800" y="438150"/>
                            <a:ext cx="4594860" cy="266700"/>
                          </a:xfrm>
                          <a:prstGeom prst="rect">
                            <a:avLst/>
                          </a:prstGeom>
                          <a:noFill/>
                          <a:ln>
                            <a:noFill/>
                          </a:ln>
                          <a:effectLst/>
                          <a:extLst>
                            <a:ext uri="{C572A759-6A51-4108-AA02-DFA0A04FC94B}">
                              <ma14:wrappingTextBoxFlag xmlns:ma14="http://schemas.microsoft.com/office/mac/drawingml/2011/main"/>
                            </a:ext>
                          </a:extLst>
                        </wps:spPr>
                        <wps:linkedTxbx id="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6" o:spid="_x0000_s1063" style="position:absolute;margin-left:36pt;margin-top:36pt;width:523pt;height:245pt;z-index:251719680;mso-position-horizontal-relative:page;mso-position-vertical-relative:page" coordsize="6642100,3111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rIo+oDAAAMDwAADgAAAGRycy9lMm9Eb2MueG1s7Ffbbts4EH0vsP9A6N3RJbJiGXEKxYmDAkEb&#10;bLLoM01RtlCJZEk6dnax/74zpGS7sYFNs0BbLPIikcPbzJk5M+T5+03bkEeuTS3FJIhPooBwwWRZ&#10;i8Uk+ONhNhgFxFgqStpIwSfBEzfB+4vf3p2v1ZgncimbkmsCmwgzXqtJsLRWjcPQsCVvqTmRigsY&#10;rKRuqYWuXoSlpmvYvW3CJIqycC11qbRk3BiQXvnB4MLtX1Wc2U9VZbglzSQA3az7aved4ze8OKfj&#10;haZqWbNODfoKLVpaCzh0u9UVtZSsdH2wVVszLY2s7AmTbSirqmbc2QDWxNEza260XClny2K8Xqgt&#10;TADtM5xevS37+HinSV2C76IsIIK24CR3LkEBwLNWizHMutHqXt3pTrDwPbR4U+kW/2AL2Thgn7bA&#10;8o0lDIRZliZxBPgzGDuN43gIHQc9W4J/Dtax5fW/rAx3B8Mht8aiCnicA/2vaDq9vD7NksEsibJB&#10;Os+TQT7Ki0GcjfIoS5Kry+z6b0C2pXE6XoP7FQTPA6y/lJtZQxcd1Dj8Mqxbyr6JzDgOXUyQRwqR&#10;F6OxoDIc0P+dyiGCu8VyrYADZudm87KjkQHHoud+SRV30WPQgZ2bEyCk9zKaS8BeAiLnVjcNnUzs&#10;BuSd2qiVAeF/9fWex5Q29obLlmBjEmhgKehJx/QRUPFI9VNQLOSsbhoXLo34RgB7egl3VPerHcwH&#10;ETEdniXF2TAfZMUwHqRxNBoURZQMrmZFVETpbJqnl79GRPRwO+DtU8PR5Eb8zivgqWMYClyG5NNG&#10;+wijjHFh+zhzs3FWBcB9z8JuPi71kH7P4u0Kd7IUdru4rYXUzsXP1C6/9CpXfj7QY89ubM5l+QQh&#10;qaXP3UaxWQ1hc0uNvaMakjWkFShA9hN8qkauJ4HsWgFZSv3nMTnOB3LBaECQ/ZPAfF1RzQPSfBBA&#10;uzxOU6wWrpNC5EBH74/M90fEqp1Kx3IC2rkmzrdN36y0bD8DSws8FYaoYHD2JLB9c2p9SYI6x3hR&#10;uElQHxS1t+JeMWQiYoqkeNh8plp1zLFA4Y+yJ/oBgfxcXClksbKyqh27dqh2aEPSwTz/A7JPHKUH&#10;6Qdlr8s/nZugpngfuRSBWc3VnHSYJ+g4V3Py0zNfct7SkC9MPs0eKUj76cdu5ht3OehuAj+HjeBD&#10;z0RklSMeNDwDofHGviM3xz4lIKl3tT+OhkfYN3wl++J8OBzhpQ75dzqCOx1u5G9hSEDgXzrKYBwJ&#10;mGTZGwHdm6W/Gb6IgE0tvvDyYUdDYvjXvYvZzyiO4NH/PR3dxRyeXO623j0P8U2333fFc/eIvfgH&#10;AAD//wMAUEsDBBQABgAIAAAAIQBmYf0d3wAAAAoBAAAPAAAAZHJzL2Rvd25yZXYueG1sTI/dSsNA&#10;EIXvBd9hGcEbsZtU+kPMppSiF0IptfoA2+w0iWZn0+ymXd/eKQj1apg5hzPfyRfRtuKEvW8cKUhH&#10;CQik0pmGKgWfH6+PcxA+aDK6dYQKftDDori9yXVm3Jne8bQLleAQ8plWUIfQZVL6skar/ch1SKwd&#10;XG914LWvpOn1mcNtK8dJMpVWN8Qfat3hqsbyezdYBfGw9OvhZeO/Ntv1Mc7eqIkPT0rd38XlM4iA&#10;MVzNcMFndCiYae8GMl60CmZjrhL+5kVP0zlf9gomU5Zkkcv/FYpfAAAA//8DAFBLAQItABQABgAI&#10;AAAAIQDkmcPA+wAAAOEBAAATAAAAAAAAAAAAAAAAAAAAAABbQ29udGVudF9UeXBlc10ueG1sUEsB&#10;Ai0AFAAGAAgAAAAhACOyauHXAAAAlAEAAAsAAAAAAAAAAAAAAAAALAEAAF9yZWxzLy5yZWxzUEsB&#10;Ai0AFAAGAAgAAAAhABvayKPqAwAADA8AAA4AAAAAAAAAAAAAAAAALAIAAGRycy9lMm9Eb2MueG1s&#10;UEsBAi0AFAAGAAgAAAAhAGZh/R3fAAAACgEAAA8AAAAAAAAAAAAAAAAAQgYAAGRycy9kb3ducmV2&#10;LnhtbFBLBQYAAAAABAAEAPMAAABOBwAAAAA=&#10;" mv:complextextbox="1">
                <v:shape id="Text Box 28" o:spid="_x0000_s1064" type="#_x0000_t202" style="position:absolute;width:6642100;height:311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JAbEwgAA&#10;ANsAAAAPAAAAZHJzL2Rvd25yZXYueG1sRE89b4MwEN0r9T9YV6lbY8rQIhoHJVVbZSBKAh0ynvAF&#10;UPAZYRfIv6+HSBmf3vcym00nRhpca1nB6yICQVxZ3XKt4Lf8fklAOI+ssbNMCq7kIFs9Piwx1Xbi&#10;I42Fr0UIYZeigsb7PpXSVQ0ZdAvbEwfubAeDPsChlnrAKYSbTsZR9CYNthwaGuzps6HqUvwZBZTP&#10;ptwl719+vzn/RKfkMOW6Vur5aV5/gPA0+7v45t5qBXEYG76EHy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kBsTCAAAA2wAAAA8AAAAAAAAAAAAAAAAAlwIAAGRycy9kb3du&#10;cmV2LnhtbFBLBQYAAAAABAAEAPUAAACGAwAAAAA=&#10;" mv:complextextbox="1" filled="f" stroked="f"/>
                <v:shape id="Text Box 104" o:spid="_x0000_s1065" type="#_x0000_t202" style="position:absolute;left:91440;top:45720;width:6459220;height:393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5VfswgAA&#10;ANwAAAAPAAAAZHJzL2Rvd25yZXYueG1sRE9NawIxEL0X/A9hhN5qYil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7lV+zCAAAA3AAAAA8AAAAAAAAAAAAAAAAAlwIAAGRycy9kb3du&#10;cmV2LnhtbFBLBQYAAAAABAAEAPUAAACGAwAAAAA=&#10;" filled="f" stroked="f">
                  <v:textbox style="mso-next-textbox:#Text Box 105" inset="0,0,0,0">
                    <w:txbxContent>
                      <w:p w14:paraId="0C521180" w14:textId="65D2128E" w:rsidR="00E96567" w:rsidRDefault="00E96567" w:rsidP="00D82198">
                        <w:pPr>
                          <w:spacing w:line="240" w:lineRule="auto"/>
                          <w:jc w:val="center"/>
                          <w:rPr>
                            <w:color w:val="246146" w:themeColor="text2" w:themeTint="E6"/>
                            <w:sz w:val="36"/>
                            <w:szCs w:val="36"/>
                          </w:rPr>
                        </w:pPr>
                        <w:r>
                          <w:rPr>
                            <w:color w:val="246146" w:themeColor="text2" w:themeTint="E6"/>
                            <w:sz w:val="36"/>
                            <w:szCs w:val="36"/>
                          </w:rPr>
                          <w:t>WOLF</w:t>
                        </w:r>
                        <w:r w:rsidRPr="00D82198">
                          <w:rPr>
                            <w:color w:val="246146" w:themeColor="text2" w:themeTint="E6"/>
                            <w:sz w:val="36"/>
                            <w:szCs w:val="36"/>
                          </w:rPr>
                          <w:t xml:space="preserve"> P.A.C.K!</w:t>
                        </w:r>
                      </w:p>
                      <w:p w14:paraId="3F67729A" w14:textId="43762468" w:rsidR="00E96567" w:rsidRPr="00D82198" w:rsidRDefault="00E96567" w:rsidP="00D82198">
                        <w:pPr>
                          <w:spacing w:line="240" w:lineRule="auto"/>
                          <w:jc w:val="center"/>
                          <w:rPr>
                            <w:color w:val="246146" w:themeColor="text2" w:themeTint="E6"/>
                            <w:sz w:val="36"/>
                            <w:szCs w:val="36"/>
                          </w:rPr>
                        </w:pPr>
                        <w:r>
                          <w:rPr>
                            <w:color w:val="246146" w:themeColor="text2" w:themeTint="E6"/>
                            <w:sz w:val="36"/>
                            <w:szCs w:val="36"/>
                          </w:rPr>
                          <w:t>(Participation in Aboriginal Cultural Knowledge)</w:t>
                        </w:r>
                      </w:p>
                    </w:txbxContent>
                  </v:textbox>
                </v:shape>
                <v:shape id="Text Box 105" o:spid="_x0000_s1066" type="#_x0000_t202" style="position:absolute;left:1955800;top:438150;width:459486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fJ3wgAA&#10;ANwAAAAPAAAAZHJzL2Rvd25yZXYueG1sRE9NawIxEL0X/A9hhN5qYqF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p8nfCAAAA3AAAAA8AAAAAAAAAAAAAAAAAlwIAAGRycy9kb3du&#10;cmV2LnhtbFBLBQYAAAAABAAEAPUAAACGAwAAAAA=&#10;" filled="f" stroked="f">
                  <v:textbox inset="0,0,0,0">
                    <w:txbxContent/>
                  </v:textbox>
                </v:shape>
                <w10:wrap type="through" anchorx="page" anchory="page"/>
              </v:group>
            </w:pict>
          </mc:Fallback>
        </mc:AlternateContent>
      </w:r>
      <w:r w:rsidR="0052560E">
        <w:rPr>
          <w:noProof/>
        </w:rPr>
        <mc:AlternateContent>
          <mc:Choice Requires="wpg">
            <w:drawing>
              <wp:anchor distT="0" distB="0" distL="114300" distR="114300" simplePos="1" relativeHeight="251720704" behindDoc="0" locked="0" layoutInCell="1" allowOverlap="1" wp14:anchorId="16AAAA01" wp14:editId="177E83CD">
                <wp:simplePos x="571500" y="1308100"/>
                <wp:positionH relativeFrom="page">
                  <wp:posOffset>571500</wp:posOffset>
                </wp:positionH>
                <wp:positionV relativeFrom="page">
                  <wp:posOffset>1308100</wp:posOffset>
                </wp:positionV>
                <wp:extent cx="6527800" cy="1854200"/>
                <wp:effectExtent l="0" t="0" r="0" b="0"/>
                <wp:wrapThrough wrapText="bothSides">
                  <wp:wrapPolygon edited="0">
                    <wp:start x="84" y="0"/>
                    <wp:lineTo x="84" y="21304"/>
                    <wp:lineTo x="21432" y="21304"/>
                    <wp:lineTo x="21432" y="0"/>
                    <wp:lineTo x="84" y="0"/>
                  </wp:wrapPolygon>
                </wp:wrapThrough>
                <wp:docPr id="115" name="Group 115"/>
                <wp:cNvGraphicFramePr/>
                <a:graphic xmlns:a="http://schemas.openxmlformats.org/drawingml/2006/main">
                  <a:graphicData uri="http://schemas.microsoft.com/office/word/2010/wordprocessingGroup">
                    <wpg:wgp>
                      <wpg:cNvGrpSpPr/>
                      <wpg:grpSpPr>
                        <a:xfrm>
                          <a:off x="0" y="0"/>
                          <a:ext cx="6527800" cy="1854200"/>
                          <a:chOff x="0" y="0"/>
                          <a:chExt cx="6527800" cy="1854200"/>
                        </a:xfrm>
                        <a:extLst>
                          <a:ext uri="{0CCBE362-F206-4b92-989A-16890622DB6E}">
                            <ma14:wrappingTextBoxFlag xmlns:ma14="http://schemas.microsoft.com/office/mac/drawingml/2011/main" val="1"/>
                          </a:ext>
                        </a:extLst>
                      </wpg:grpSpPr>
                      <wps:wsp>
                        <wps:cNvPr id="117" name="Text Box 117"/>
                        <wps:cNvSpPr txBox="1"/>
                        <wps:spPr>
                          <a:xfrm>
                            <a:off x="0" y="0"/>
                            <a:ext cx="6527800" cy="1854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Text Box 107"/>
                        <wps:cNvSpPr txBox="1"/>
                        <wps:spPr>
                          <a:xfrm>
                            <a:off x="1841500" y="45720"/>
                            <a:ext cx="4594860" cy="213360"/>
                          </a:xfrm>
                          <a:prstGeom prst="rect">
                            <a:avLst/>
                          </a:prstGeom>
                          <a:noFill/>
                          <a:ln>
                            <a:noFill/>
                          </a:ln>
                          <a:effectLst/>
                          <a:extLst>
                            <a:ext uri="{C572A759-6A51-4108-AA02-DFA0A04FC94B}">
                              <ma14:wrappingTextBoxFlag xmlns:ma14="http://schemas.microsoft.com/office/mac/drawingml/2011/main"/>
                            </a:ext>
                          </a:extLst>
                        </wps:spPr>
                        <wps:txbx id="8">
                          <w:txbxContent>
                            <w:p w14:paraId="7A3BCD6B" w14:textId="1F9A283E" w:rsidR="00E96567" w:rsidRPr="00F848E8" w:rsidRDefault="00E96567">
                              <w:pPr>
                                <w:rPr>
                                  <w:sz w:val="24"/>
                                </w:rPr>
                              </w:pPr>
                              <w:proofErr w:type="spellStart"/>
                              <w:r>
                                <w:rPr>
                                  <w:sz w:val="24"/>
                                </w:rPr>
                                <w:t>Ahdeh</w:t>
                              </w:r>
                              <w:proofErr w:type="spellEnd"/>
                              <w:r>
                                <w:rPr>
                                  <w:sz w:val="24"/>
                                </w:rPr>
                                <w:t xml:space="preserve"> </w:t>
                              </w:r>
                              <w:proofErr w:type="spellStart"/>
                              <w:r>
                                <w:rPr>
                                  <w:sz w:val="24"/>
                                </w:rPr>
                                <w:t>Bekale-Migwi</w:t>
                              </w:r>
                              <w:proofErr w:type="spellEnd"/>
                              <w:r>
                                <w:rPr>
                                  <w:sz w:val="24"/>
                                </w:rPr>
                                <w:t xml:space="preserve"> was selected to be one of our Weledeh Wolf P.A.C.K.  </w:t>
                              </w:r>
                              <w:proofErr w:type="gramStart"/>
                              <w:r>
                                <w:rPr>
                                  <w:sz w:val="24"/>
                                </w:rPr>
                                <w:t>because</w:t>
                              </w:r>
                              <w:proofErr w:type="gramEnd"/>
                              <w:r>
                                <w:rPr>
                                  <w:sz w:val="24"/>
                                </w:rPr>
                                <w:t xml:space="preserve"> of her respectful and enthusiastic participation in Plant and Earth Medicine Camp.   She was determined to lay </w:t>
                              </w:r>
                              <w:proofErr w:type="gramStart"/>
                              <w:r>
                                <w:rPr>
                                  <w:sz w:val="24"/>
                                </w:rPr>
                                <w:t xml:space="preserve">her  </w:t>
                              </w:r>
                              <w:proofErr w:type="spellStart"/>
                              <w:r>
                                <w:rPr>
                                  <w:rFonts w:ascii="WinMac SILSophia Dene" w:hAnsi="WinMac SILSophia Dene"/>
                                  <w:sz w:val="24"/>
                                </w:rPr>
                                <w:t>æori</w:t>
                              </w:r>
                              <w:proofErr w:type="spellEnd"/>
                              <w:proofErr w:type="gramEnd"/>
                              <w:r>
                                <w:rPr>
                                  <w:rFonts w:ascii="WinMac SILSophia Dene" w:hAnsi="WinMac SILSophia Dene"/>
                                  <w:sz w:val="24"/>
                                </w:rPr>
                                <w:t xml:space="preserve"> </w:t>
                              </w:r>
                              <w:r>
                                <w:rPr>
                                  <w:sz w:val="24"/>
                                </w:rPr>
                                <w:t xml:space="preserve">(spruce boughs) in her tent exactly as she was shown, and stayed with this task until it was perfect.  She spoke respectfully to our resource people and Elders.  </w:t>
                              </w:r>
                              <w:proofErr w:type="spellStart"/>
                              <w:r>
                                <w:rPr>
                                  <w:sz w:val="24"/>
                                </w:rPr>
                                <w:t>Ahdeh</w:t>
                              </w:r>
                              <w:proofErr w:type="spellEnd"/>
                              <w:r>
                                <w:rPr>
                                  <w:sz w:val="24"/>
                                </w:rPr>
                                <w:t xml:space="preserve"> demonstrated the Dene Law: “Be respectful of Elders and everything around you.”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Text Box 108"/>
                        <wps:cNvSpPr txBox="1"/>
                        <wps:spPr>
                          <a:xfrm>
                            <a:off x="1841500" y="257810"/>
                            <a:ext cx="4594860" cy="213995"/>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 name="Text Box 110"/>
                        <wps:cNvSpPr txBox="1"/>
                        <wps:spPr>
                          <a:xfrm>
                            <a:off x="1841500" y="470535"/>
                            <a:ext cx="4594860" cy="213360"/>
                          </a:xfrm>
                          <a:prstGeom prst="rect">
                            <a:avLst/>
                          </a:prstGeom>
                          <a:noFill/>
                          <a:ln>
                            <a:noFill/>
                          </a:ln>
                          <a:effectLst/>
                          <a:extLst>
                            <a:ext uri="{C572A759-6A51-4108-AA02-DFA0A04FC94B}">
                              <ma14:wrappingTextBoxFlag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 name="Text Box 111"/>
                        <wps:cNvSpPr txBox="1"/>
                        <wps:spPr>
                          <a:xfrm>
                            <a:off x="1841500" y="682625"/>
                            <a:ext cx="4594860" cy="261620"/>
                          </a:xfrm>
                          <a:prstGeom prst="rect">
                            <a:avLst/>
                          </a:prstGeom>
                          <a:noFill/>
                          <a:ln>
                            <a:noFill/>
                          </a:ln>
                          <a:effectLst/>
                          <a:extLst>
                            <a:ext uri="{C572A759-6A51-4108-AA02-DFA0A04FC94B}">
                              <ma14:wrappingTextBoxFlag xmlns:ma14="http://schemas.microsoft.com/office/mac/drawingml/2011/main"/>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 name="Text Box 112"/>
                        <wps:cNvSpPr txBox="1"/>
                        <wps:spPr>
                          <a:xfrm>
                            <a:off x="1841500" y="942975"/>
                            <a:ext cx="4594860" cy="213360"/>
                          </a:xfrm>
                          <a:prstGeom prst="rect">
                            <a:avLst/>
                          </a:prstGeom>
                          <a:noFill/>
                          <a:ln>
                            <a:noFill/>
                          </a:ln>
                          <a:effectLst/>
                          <a:extLst>
                            <a:ext uri="{C572A759-6A51-4108-AA02-DFA0A04FC94B}">
                              <ma14:wrappingTextBoxFlag xmlns:ma14="http://schemas.microsoft.com/office/mac/drawingml/2011/main"/>
                            </a:ext>
                          </a:extLst>
                        </wps:spPr>
                        <wps:linkedTxbx id="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 name="Text Box 113"/>
                        <wps:cNvSpPr txBox="1"/>
                        <wps:spPr>
                          <a:xfrm>
                            <a:off x="1841500" y="1155065"/>
                            <a:ext cx="4594860" cy="213995"/>
                          </a:xfrm>
                          <a:prstGeom prst="rect">
                            <a:avLst/>
                          </a:prstGeom>
                          <a:noFill/>
                          <a:ln>
                            <a:noFill/>
                          </a:ln>
                          <a:effectLst/>
                          <a:extLst>
                            <a:ext uri="{C572A759-6A51-4108-AA02-DFA0A04FC94B}">
                              <ma14:wrappingTextBoxFlag xmlns:ma14="http://schemas.microsoft.com/office/mac/drawingml/2011/main"/>
                            </a:ext>
                          </a:extLst>
                        </wps:spPr>
                        <wps:linkedTxbx id="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 name="Text Box 114"/>
                        <wps:cNvSpPr txBox="1"/>
                        <wps:spPr>
                          <a:xfrm>
                            <a:off x="1841500" y="1367790"/>
                            <a:ext cx="4594860" cy="340360"/>
                          </a:xfrm>
                          <a:prstGeom prst="rect">
                            <a:avLst/>
                          </a:prstGeom>
                          <a:noFill/>
                          <a:ln>
                            <a:noFill/>
                          </a:ln>
                          <a:effectLst/>
                          <a:extLst>
                            <a:ext uri="{C572A759-6A51-4108-AA02-DFA0A04FC94B}">
                              <ma14:wrappingTextBoxFlag xmlns:ma14="http://schemas.microsoft.com/office/mac/drawingml/2011/main"/>
                            </a:ext>
                          </a:extLst>
                        </wps:spPr>
                        <wps:linkedTxbx id="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5" o:spid="_x0000_s1067" style="position:absolute;margin-left:45pt;margin-top:103pt;width:514pt;height:146pt;z-index:251720704;mso-position-horizontal-relative:page;mso-position-vertical-relative:page" coordsize="6527800,1854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MhU50EAADdIAAADgAAAGRycy9lMm9Eb2MueG1s7Jpbb9s2FIDfB+w/EHp3dLGuRpxCceJgQNAG&#10;S4Y+0zJlC5VIlWRiZ8P++w5JSXZiN03itls6vcgU7zyH3zmHoo/frasS3REuCkbHlnvkWIjQjM0L&#10;uhhbf9xMB7GFhMR0jktGydi6J8J6d/LrL8erekQ8tmTlnHAEnVAxWtVjayllPbJtkS1JhcURqwmF&#10;wpzxCkt45Qt7zvEKeq9K23Oc0F4xPq85y4gQkHtmCq0T3X+ek0x+yHNBJCrHFsxN6ifXz5l62ifH&#10;eLTguF4WWTMN/IpZVLigMGjX1RmWGN3yYqerqsg4EyyXRxmrbJbnRUb0GmA1rvNoNRec3dZ6LYvR&#10;alF3YgLRPpLTq7vN3t9dcVTMQXduYCGKK1CSHhepDBDPql6MoNYFr6/rK95kLMybWvE655X6hbWg&#10;tRbsfSdYspYog8ww8KLYAflnUObGgQ+qM6LPlqCfnXbZ8vwrLe3NwDDIpZBqCmo4LfS/nMnk9HwY&#10;eoOp54QDf5Z4gyRO0oEbxokTet7ZaXj+N0i2wq4/WoH6a9g8N9D+lK2nJV40olbFz5N1hbMHO9N1&#10;bb0n0B2GneeqxcKUYYD2V0/ZVsLtZLmqgQGxUbN43tCKgH2753qJa6J3j1AK7NQctWpW60WwYNB0&#10;ZDStKyo1I7mGgmbial4CMg/V9pbOai7kBWEVUomxxYFTmCke4TuQi5FVW0VlUzYtyhLy8aikDzKg&#10;T5NDNOymtRb0zp6YBJGXRkEyCNPAHfiuEw/S1PEGZ9PUSR1/Okn80//GnmjFrQUv70tiFv47yYFU&#10;zZjK0DaSTEpu9hjOMkJlu9NKCrVVrRwE95KGTX3V1Ij0JY27FnpkRmXXuCoo41rFj6Y9/9ROOTf1&#10;AZCtdavkjM3vYUtyZqy3qLNpAdvmEgt5hTmYazAs4ILkB3jkJVuNLdakLLRk/M99+ao+4AWlFlL8&#10;jy3x+RZzYqHyNwrgJa7vK3+hX3zYOfDCt0tm2yX0tpowzTmC2emkqi/LNplzVn0ETlM1KhRhmsHY&#10;Y0u2yYk0Tgk8XUbSVFcCD1FjeUmv60yRqGSqoLhZf8S8bsiRwPB71qK+A5Cpq1pSlt5Klhearo1U&#10;G2mD2VGW/kfYH2eP/YE87VhebH/c2HcD5VjArxgtaSOhDJvyO36Q+HEIxcrveO5wCGljXVqv1VqZ&#10;/6UhMqLY45S2DZBcz9Y6QOh09G/wCDo0LELCcAgJwyAkev72RI+tUVBYb/l/ByJyE+Zt/D/kHc6f&#10;F0Sx24R1XwIwSXRM2UcCJjp8FoBlQT+R+c0GQyTI563QrMfxLbtDIGYHR0NRw+1LwvEH7jBygqGm&#10;zRyMen/Ynbe/dFg7BEevtaA9jm8aR3cPjvqEciCOYeyF3pM4hm4IpwyzB/vwFL6nHYLjsMfxZzgs&#10;ut4eHDtTC1Hta71j4ntJ9CSO/Wmx+cjefso8BEe/x/GnwHG4B8fO1B6AI9w1BE74FR77w6O+9PoW&#10;PGpJq4imj1bfdLTq7+Gxs7WH8DgMoyh56mPO0Hf6r6nfjMew94/f1z/qm1a4Q9fXr819v7qk337X&#10;dyGbfyWc/AMAAP//AwBQSwMEFAAGAAgAAAAhAF9Qk0vgAAAACwEAAA8AAABkcnMvZG93bnJldi54&#10;bWxMj8FOwzAQRO9I/IO1SFwQtVNQaUM2VYXggFRVUPgAN3aTQLwOsdOav2d7orc32tHsTLFMrhMH&#10;O4TWE0I2USAsVd60VCN8frzczkGEqMnozpNF+LUBluXlRaFz44/0bg/bWAsOoZBrhCbGPpcyVI11&#10;Okx8b4lvez84HVkOtTSDPnK46+RUqZl0uiX+0OjePjW2+t6ODiHtV2E9Pm/C1+Zt/ZMeXqlNN3eI&#10;11dp9Qgi2hT/zXCqz9Wh5E47P5IJokNYKJ4SEaZqxnAyZNmcaYdwv2CQZSHPN5R/AAAA//8DAFBL&#10;AQItABQABgAIAAAAIQDkmcPA+wAAAOEBAAATAAAAAAAAAAAAAAAAAAAAAABbQ29udGVudF9UeXBl&#10;c10ueG1sUEsBAi0AFAAGAAgAAAAhACOyauHXAAAAlAEAAAsAAAAAAAAAAAAAAAAALAEAAF9yZWxz&#10;Ly5yZWxzUEsBAi0AFAAGAAgAAAAhAOWTIVOdBAAA3SAAAA4AAAAAAAAAAAAAAAAALAIAAGRycy9l&#10;Mm9Eb2MueG1sUEsBAi0AFAAGAAgAAAAhAF9Qk0vgAAAACwEAAA8AAAAAAAAAAAAAAAAA9QYAAGRy&#10;cy9kb3ducmV2LnhtbFBLBQYAAAAABAAEAPMAAAACCAAAAAA=&#10;" mv:complextextbox="1">
                <v:shape id="Text Box 117" o:spid="_x0000_s1068" type="#_x0000_t202" style="position:absolute;width:6527800;height:1854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kSjWwwAA&#10;ANwAAAAPAAAAZHJzL2Rvd25yZXYueG1sRE9Na8JAEL0X/A/LCN6aTTxoSF3FipYelLamB49DdkxC&#10;s7Mhu03Sf+8KQm/zeJ+z2oymET11rrasIIliEMSF1TWXCr7zw3MKwnlkjY1lUvBHDjbrydMKM20H&#10;/qL+7EsRQthlqKDyvs2kdEVFBl1kW+LAXW1n0AfYlVJ3OIRw08h5HC+kwZpDQ4Ut7Soqfs6/RgEd&#10;R5Of0uXef7xe3+JL+jkcdanUbDpuX0B4Gv2/+OF+12F+soT7M+ECub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kSjWwwAAANwAAAAPAAAAAAAAAAAAAAAAAJcCAABkcnMvZG93&#10;bnJldi54bWxQSwUGAAAAAAQABAD1AAAAhwMAAAAA&#10;" mv:complextextbox="1" filled="f" stroked="f"/>
                <v:shape id="Text Box 107" o:spid="_x0000_s1069" type="#_x0000_t202" style="position:absolute;left:1841500;top:45720;width:4594860;height:21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N8mbwgAA&#10;ANwAAAAPAAAAZHJzL2Rvd25yZXYueG1sRE9NawIxEL0X/A9hhN5qogfbrkYRqSAUpOt68Dhuxt3g&#10;ZrLdRF3/fVMo9DaP9znzZe8acaMuWM8axiMFgrj0xnKl4VBsXt5AhIhssPFMGh4UYLkYPM0xM/7O&#10;Od32sRIphEOGGuoY20zKUNbkMIx8S5y4s+8cxgS7SpoO7yncNXKi1FQ6tJwaamxpXVN52V+dhtWR&#10;8w/7vTt95efcFsW74s/pRevnYb+agYjUx3/xn3tr0nz1Cr/PpAvk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43yZvCAAAA3AAAAA8AAAAAAAAAAAAAAAAAlwIAAGRycy9kb3du&#10;cmV2LnhtbFBLBQYAAAAABAAEAPUAAACGAwAAAAA=&#10;" filled="f" stroked="f">
                  <v:textbox style="mso-next-textbox:#Text Box 108" inset="0,0,0,0">
                    <w:txbxContent>
                      <w:p w14:paraId="7A3BCD6B" w14:textId="1F9A283E" w:rsidR="00E96567" w:rsidRPr="00F848E8" w:rsidRDefault="00E96567">
                        <w:pPr>
                          <w:rPr>
                            <w:sz w:val="24"/>
                          </w:rPr>
                        </w:pPr>
                        <w:proofErr w:type="spellStart"/>
                        <w:r>
                          <w:rPr>
                            <w:sz w:val="24"/>
                          </w:rPr>
                          <w:t>Ahdeh</w:t>
                        </w:r>
                        <w:proofErr w:type="spellEnd"/>
                        <w:r>
                          <w:rPr>
                            <w:sz w:val="24"/>
                          </w:rPr>
                          <w:t xml:space="preserve"> </w:t>
                        </w:r>
                        <w:proofErr w:type="spellStart"/>
                        <w:r>
                          <w:rPr>
                            <w:sz w:val="24"/>
                          </w:rPr>
                          <w:t>Bekale-Migwi</w:t>
                        </w:r>
                        <w:proofErr w:type="spellEnd"/>
                        <w:r>
                          <w:rPr>
                            <w:sz w:val="24"/>
                          </w:rPr>
                          <w:t xml:space="preserve"> was selected to be one of our Weledeh Wolf P.A.C.K.  </w:t>
                        </w:r>
                        <w:proofErr w:type="gramStart"/>
                        <w:r>
                          <w:rPr>
                            <w:sz w:val="24"/>
                          </w:rPr>
                          <w:t>because</w:t>
                        </w:r>
                        <w:proofErr w:type="gramEnd"/>
                        <w:r>
                          <w:rPr>
                            <w:sz w:val="24"/>
                          </w:rPr>
                          <w:t xml:space="preserve"> of her respectful and enthusiastic participation in Plant and Earth Medicine Camp.   She was determined to lay </w:t>
                        </w:r>
                        <w:proofErr w:type="gramStart"/>
                        <w:r>
                          <w:rPr>
                            <w:sz w:val="24"/>
                          </w:rPr>
                          <w:t xml:space="preserve">her  </w:t>
                        </w:r>
                        <w:proofErr w:type="spellStart"/>
                        <w:r>
                          <w:rPr>
                            <w:rFonts w:ascii="WinMac SILSophia Dene" w:hAnsi="WinMac SILSophia Dene"/>
                            <w:sz w:val="24"/>
                          </w:rPr>
                          <w:t>æori</w:t>
                        </w:r>
                        <w:proofErr w:type="spellEnd"/>
                        <w:proofErr w:type="gramEnd"/>
                        <w:r>
                          <w:rPr>
                            <w:rFonts w:ascii="WinMac SILSophia Dene" w:hAnsi="WinMac SILSophia Dene"/>
                            <w:sz w:val="24"/>
                          </w:rPr>
                          <w:t xml:space="preserve"> </w:t>
                        </w:r>
                        <w:r>
                          <w:rPr>
                            <w:sz w:val="24"/>
                          </w:rPr>
                          <w:t xml:space="preserve">(spruce boughs) in her tent exactly as she was shown, and stayed with this task until it was perfect.  She spoke respectfully to our resource people and Elders.  </w:t>
                        </w:r>
                        <w:proofErr w:type="spellStart"/>
                        <w:r>
                          <w:rPr>
                            <w:sz w:val="24"/>
                          </w:rPr>
                          <w:t>Ahdeh</w:t>
                        </w:r>
                        <w:proofErr w:type="spellEnd"/>
                        <w:r>
                          <w:rPr>
                            <w:sz w:val="24"/>
                          </w:rPr>
                          <w:t xml:space="preserve"> demonstrated the Dene Law: “Be respectful of Elders and everything around you.”</w:t>
                        </w:r>
                      </w:p>
                    </w:txbxContent>
                  </v:textbox>
                </v:shape>
                <v:shape id="Text Box 108" o:spid="_x0000_s1070" type="#_x0000_t202" style="position:absolute;left:1841500;top:257810;width:4594860;height:213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F3p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hFa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XenFAAAA3AAAAA8AAAAAAAAAAAAAAAAAlwIAAGRycy9k&#10;b3ducmV2LnhtbFBLBQYAAAAABAAEAPUAAACJAwAAAAA=&#10;" filled="f" stroked="f">
                  <v:textbox style="mso-next-textbox:#Text Box 110" inset="0,0,0,0">
                    <w:txbxContent/>
                  </v:textbox>
                </v:shape>
                <v:shape id="Text Box 110" o:spid="_x0000_s1071" type="#_x0000_t202" style="position:absolute;left:1841500;top:470535;width:4594860;height:21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8cyxQAA&#10;ANwAAAAPAAAAZHJzL2Rvd25yZXYueG1sRI9Ba8JAEIXvgv9hGaE33ehBNHUVKRUKhdIYDz1Os2Oy&#10;mJ1Ns1tN/33nIHib4b1575vNbvCtulIfXWAD81kGirgK1nFt4FQepitQMSFbbAOTgT+KsNuORxvM&#10;bbhxQddjqpWEcMzRQJNSl2sdq4Y8xlnoiEU7h95jkrWvte3xJuG+1YssW2qPjqWhwY5eGqoux19v&#10;YP/Fxav7+fj+LM6FK8t1xu/LizFPk2H/DCrRkB7m+/WbFfy54Ms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HxzLFAAAA3AAAAA8AAAAAAAAAAAAAAAAAlwIAAGRycy9k&#10;b3ducmV2LnhtbFBLBQYAAAAABAAEAPUAAACJAwAAAAA=&#10;" filled="f" stroked="f">
                  <v:textbox style="mso-next-textbox:#Text Box 111" inset="0,0,0,0">
                    <w:txbxContent/>
                  </v:textbox>
                </v:shape>
                <v:shape id="Text Box 111" o:spid="_x0000_s1072" type="#_x0000_t202" style="position:absolute;left:1841500;top:682625;width:4594860;height:261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2KpwwAA&#10;ANwAAAAPAAAAZHJzL2Rvd25yZXYueG1sRE9Na8JAEL0X+h+WKfTWbNJDsKmrSKlQKBRjPHicZsdk&#10;MTsbs9sY/70rCL3N433OfDnZTow0eONYQZakIIhrpw03CnbV+mUGwgdkjZ1jUnAhD8vF48McC+3O&#10;XNK4DY2IIewLVNCG0BdS+roliz5xPXHkDm6wGCIcGqkHPMdw28nXNM2lRcOxocWePlqqj9s/q2C1&#10;5/LTnH5+N+WhNFX1lvJ3flTq+WlavYMINIV/8d39peP8LIPbM/ECub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S2KpwwAAANwAAAAPAAAAAAAAAAAAAAAAAJcCAABkcnMvZG93&#10;bnJldi54bWxQSwUGAAAAAAQABAD1AAAAhwMAAAAA&#10;" filled="f" stroked="f">
                  <v:textbox style="mso-next-textbox:#Text Box 112" inset="0,0,0,0">
                    <w:txbxContent/>
                  </v:textbox>
                </v:shape>
                <v:shape id="Text Box 112" o:spid="_x0000_s1073" type="#_x0000_t202" style="position:absolute;left:1841500;top:942975;width:4594860;height:21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mfzewQAA&#10;ANwAAAAPAAAAZHJzL2Rvd25yZXYueG1sRE9Ni8IwEL0L/ocwwt401YNo1ygiKwgLi7Ue9jg2Yxts&#10;Jt0mq/XfG0HwNo/3OYtVZ2txpdYbxwrGowQEceG04VLBMd8OZyB8QNZYOyYFd/KwWvZ7C0y1u3FG&#10;10MoRQxhn6KCKoQmldIXFVn0I9cQR+7sWoshwraUusVbDLe1nCTJVFo0HBsqbGhTUXE5/FsF61/O&#10;vszfz2mfnTOT5/OEv6cXpT4G3foTRKAuvMUv907H+eMJPJ+JF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5n83sEAAADcAAAADwAAAAAAAAAAAAAAAACXAgAAZHJzL2Rvd25y&#10;ZXYueG1sUEsFBgAAAAAEAAQA9QAAAIUDAAAAAA==&#10;" filled="f" stroked="f">
                  <v:textbox style="mso-next-textbox:#Text Box 113" inset="0,0,0,0">
                    <w:txbxContent/>
                  </v:textbox>
                </v:shape>
                <v:shape id="Text Box 113" o:spid="_x0000_s1074" type="#_x0000_t202" style="position:absolute;left:1841500;top:1155065;width:4594860;height:213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1VlFwwAA&#10;ANwAAAAPAAAAZHJzL2Rvd25yZXYueG1sRE9Na8JAEL0X+h+WKXhrNipI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1VlFwwAAANwAAAAPAAAAAAAAAAAAAAAAAJcCAABkcnMvZG93&#10;bnJldi54bWxQSwUGAAAAAAQABAD1AAAAhwMAAAAA&#10;" filled="f" stroked="f">
                  <v:textbox style="mso-next-textbox:#Text Box 114" inset="0,0,0,0">
                    <w:txbxContent/>
                  </v:textbox>
                </v:shape>
                <v:shape id="Text Box 114" o:spid="_x0000_s1075" type="#_x0000_t202" style="position:absolute;left:1841500;top:1367790;width:4594860;height:340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MExwwAA&#10;ANwAAAAPAAAAZHJzL2Rvd25yZXYueG1sRE9Na8JAEL0X+h+WKXhrNopI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PMExwwAAANwAAAAPAAAAAAAAAAAAAAAAAJcCAABkcnMvZG93&#10;bnJldi54bWxQSwUGAAAAAAQABAD1AAAAhwMAAAAA&#10;" filled="f" stroked="f">
                  <v:textbox inset="0,0,0,0">
                    <w:txbxContent/>
                  </v:textbox>
                </v:shape>
                <w10:wrap type="through" anchorx="page" anchory="page"/>
              </v:group>
            </w:pict>
          </mc:Fallback>
        </mc:AlternateContent>
      </w:r>
      <w:r w:rsidR="00597215">
        <w:rPr>
          <w:noProof/>
        </w:rPr>
        <w:drawing>
          <wp:anchor distT="0" distB="0" distL="114300" distR="114300" simplePos="0" relativeHeight="251736064" behindDoc="0" locked="0" layoutInCell="1" allowOverlap="1" wp14:anchorId="616C8E05" wp14:editId="4800215E">
            <wp:simplePos x="0" y="0"/>
            <wp:positionH relativeFrom="page">
              <wp:posOffset>571500</wp:posOffset>
            </wp:positionH>
            <wp:positionV relativeFrom="page">
              <wp:posOffset>1227455</wp:posOffset>
            </wp:positionV>
            <wp:extent cx="1587500" cy="1832610"/>
            <wp:effectExtent l="76200" t="76200" r="165100" b="148590"/>
            <wp:wrapThrough wrapText="bothSides">
              <wp:wrapPolygon edited="0">
                <wp:start x="-1037" y="-898"/>
                <wp:lineTo x="-1037" y="23052"/>
                <wp:lineTo x="23155" y="23052"/>
                <wp:lineTo x="23501" y="18861"/>
                <wp:lineTo x="23501" y="-898"/>
                <wp:lineTo x="-1037" y="-898"/>
              </wp:wrapPolygon>
            </wp:wrapThrough>
            <wp:docPr id="157" name="Picture 157" descr="Macintosh HD:private:var:folders:sb:l15vngr57q5_b9d44m8kx79w0000gp:T:TemporaryItems:IMG_8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private:var:folders:sb:l15vngr57q5_b9d44m8kx79w0000gp:T:TemporaryItems:IMG_8106.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3188" t="4614" r="14783"/>
                    <a:stretch/>
                  </pic:blipFill>
                  <pic:spPr bwMode="auto">
                    <a:xfrm>
                      <a:off x="0" y="0"/>
                      <a:ext cx="1587500" cy="1832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3ACA">
        <w:rPr>
          <w:noProof/>
        </w:rPr>
        <mc:AlternateContent>
          <mc:Choice Requires="wps">
            <w:drawing>
              <wp:anchor distT="0" distB="0" distL="114300" distR="114300" simplePos="0" relativeHeight="251702272" behindDoc="0" locked="0" layoutInCell="1" allowOverlap="1" wp14:anchorId="6F00A331" wp14:editId="480CF455">
                <wp:simplePos x="0" y="0"/>
                <wp:positionH relativeFrom="page">
                  <wp:posOffset>457200</wp:posOffset>
                </wp:positionH>
                <wp:positionV relativeFrom="page">
                  <wp:posOffset>6972300</wp:posOffset>
                </wp:positionV>
                <wp:extent cx="4483100" cy="381000"/>
                <wp:effectExtent l="0" t="0" r="0" b="0"/>
                <wp:wrapTight wrapText="bothSides">
                  <wp:wrapPolygon edited="0">
                    <wp:start x="122" y="0"/>
                    <wp:lineTo x="122" y="20160"/>
                    <wp:lineTo x="21294" y="20160"/>
                    <wp:lineTo x="21294" y="0"/>
                    <wp:lineTo x="122" y="0"/>
                  </wp:wrapPolygon>
                </wp:wrapTight>
                <wp:docPr id="10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DC6F276" w14:textId="150722E5" w:rsidR="00E96567" w:rsidRPr="00696994" w:rsidRDefault="00E96567" w:rsidP="006D49CF">
                            <w:pPr>
                              <w:pStyle w:val="Heading1"/>
                              <w:rPr>
                                <w:szCs w:val="36"/>
                              </w:rPr>
                            </w:pPr>
                            <w:r w:rsidRPr="00696994">
                              <w:rPr>
                                <w:rFonts w:ascii="WinMac SILCharis Dene" w:hAnsi="WinMac SILCharis Dene"/>
                                <w:szCs w:val="36"/>
                              </w:rPr>
                              <w:t>O</w:t>
                            </w:r>
                            <w:r>
                              <w:rPr>
                                <w:rFonts w:ascii="WinMac SILCharis Dene" w:hAnsi="WinMac SILCharis Dene"/>
                                <w:szCs w:val="36"/>
                              </w:rPr>
                              <w:t xml:space="preserve">ur Words in </w:t>
                            </w:r>
                            <w:proofErr w:type="spellStart"/>
                            <w:r>
                              <w:rPr>
                                <w:rFonts w:ascii="WinMac SILCharis Dene" w:hAnsi="WinMac SILCharis Dene"/>
                                <w:szCs w:val="36"/>
                              </w:rPr>
                              <w:t>Wilì</w:t>
                            </w:r>
                            <w:r w:rsidRPr="00696994">
                              <w:rPr>
                                <w:rFonts w:ascii="WinMac SILCharis Dene" w:hAnsi="WinMac SILCharis Dene"/>
                                <w:szCs w:val="36"/>
                              </w:rPr>
                              <w:t>ìdeh</w:t>
                            </w:r>
                            <w:proofErr w:type="spellEnd"/>
                            <w:r w:rsidRPr="00696994">
                              <w:rPr>
                                <w:szCs w:val="36"/>
                              </w:rPr>
                              <w:t xml:space="preserve"> </w:t>
                            </w:r>
                            <w:proofErr w:type="spellStart"/>
                            <w:r w:rsidRPr="00696994">
                              <w:rPr>
                                <w:szCs w:val="36"/>
                              </w:rPr>
                              <w:t>Yati</w:t>
                            </w:r>
                            <w:proofErr w:type="spellEnd"/>
                            <w:r>
                              <w:rPr>
                                <w:szCs w:val="36"/>
                              </w:rPr>
                              <w:t>:</w:t>
                            </w:r>
                            <w:r w:rsidRPr="00696994">
                              <w:rPr>
                                <w:szCs w:val="36"/>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76" type="#_x0000_t202" style="position:absolute;margin-left:36pt;margin-top:549pt;width:353pt;height:30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WXM/cCAABXBgAADgAAAGRycy9lMm9Eb2MueG1srFXbbtswDH0fsH8Q9O76UiWxjTpDEsfDgO4C&#10;tPsAxZZjYbbkSUqdbti/j5KTNOk2oNiWB0MiqcPLIZmbN/uuRQ9MaS5FhsOrACMmSllxsc3w5/vC&#10;izHShoqKtlKwDD8yjd/MX7+6GfqURbKRbcUUAhCh06HPcGNMn/q+LhvWUX0leyZAWUvVUQNXtfUr&#10;RQdA71o/CoKpP0hV9UqWTGuQ5qMSzx1+XbPSfKxrzQxqMwyxGfdV7ruxX39+Q9Oton3Dy0MY9C+i&#10;6CgX4PQElVND0U7xX6A6XiqpZW2uStn5sq55yVwOkE0YPMvmrqE9c7lAcXR/KpP+f7Dlh4dPCvEK&#10;uAsSjATtgKR7tjdoKfdoEtoCDb1Owe6uB0uzBzkYu2R1fyvLLxoJuWqo2LKFUnJoGK0gQPfSP3s6&#10;4mgLshneywr80J2RDmhfq85WD+qBAB2IejyRY2MpQUhIfB0GoCpBdx3D0bHn0/T4ulfavGWyQ/aQ&#10;YQXkO3T6cKsN5AGmRxPrTMiCt61rgFZcCMBwlIBveGp1NgrH5/ckSNbxOiYeiaZrjwRV5S2KFfGm&#10;RTib5Nf5apWHP6zfkKQNryomrJtjb4XkZdwdunzsilN3adnyysLZkLTablatQg8UertwP8sWBH9m&#10;5l+G4dSQy7OUwogEyyjximk880hNJl4yC2IvCJNlMg1IQvLiMqVbLti/p4SGDCeTaDI20x9zA6af&#10;yD7LjaYdN7A9Wt5lOD4Z0dS24FpUjlpDeTuez0phw/99KYrFIpoCi14eJ1CKDYu8uAiIt1yQSbia&#10;zYown9lSdLaufUtLNq6woqXbQ0Gs6mUkd7S8WGdh6DuqRxYdTcDmsQndMNn5GSfJ7Dd7N7jxcUY3&#10;snqE6VISmh/mBLYyHBqpvmE0wIbLsP66o4ph1L4TMKFJSIhdie4CB3Uu3RylVJQAkWGD0XhcmXF9&#10;7nrFtw14GHeBkAuY5pq7QbNjP0YDVbYX2F6u3odNa9fj+d1ZPf0fzH8CAAD//wMAUEsDBBQABgAI&#10;AAAAIQDnaDhG3AAAAAwBAAAPAAAAZHJzL2Rvd25yZXYueG1sTE9BTsMwELwj8QdrkbhRJ5EgJcSp&#10;AImeyoHCA7axm6TE68h2m6SvZ3uit9mZ0exMuZpsL07Gh86RgnSRgDBUO91Ro+Dn++NhCSJEJI29&#10;I6NgNgFW1e1NiYV2I32Z0zY2gkMoFKigjXEopAx1ayyGhRsMsbZ33mLk0zdSexw53PYyS5InabEj&#10;/tDiYN5bU/9uj1aBPadnv0G0h/Wc4TjM7fpz86bU/d30+gIimin+m+FSn6tDxZ127kg6iF5BnvGU&#10;yHzyvGTEjjy/gB1T6SMjWZXyekT1BwAA//8DAFBLAQItABQABgAIAAAAIQDkmcPA+wAAAOEBAAAT&#10;AAAAAAAAAAAAAAAAAAAAAABbQ29udGVudF9UeXBlc10ueG1sUEsBAi0AFAAGAAgAAAAhACOyauHX&#10;AAAAlAEAAAsAAAAAAAAAAAAAAAAALAEAAF9yZWxzLy5yZWxzUEsBAi0AFAAGAAgAAAAhACLFlzP3&#10;AgAAVwYAAA4AAAAAAAAAAAAAAAAALAIAAGRycy9lMm9Eb2MueG1sUEsBAi0AFAAGAAgAAAAhAOdo&#10;OEbcAAAADAEAAA8AAAAAAAAAAAAAAAAATwUAAGRycy9kb3ducmV2LnhtbFBLBQYAAAAABAAEAPMA&#10;AABYBgAAAAA=&#10;" filled="f" stroked="f">
                <v:textbox inset=",0,,0">
                  <w:txbxContent>
                    <w:p w14:paraId="1DC6F276" w14:textId="150722E5" w:rsidR="00E96567" w:rsidRPr="00696994" w:rsidRDefault="00E96567" w:rsidP="006D49CF">
                      <w:pPr>
                        <w:pStyle w:val="Heading1"/>
                        <w:rPr>
                          <w:szCs w:val="36"/>
                        </w:rPr>
                      </w:pPr>
                      <w:r w:rsidRPr="00696994">
                        <w:rPr>
                          <w:rFonts w:ascii="WinMac SILCharis Dene" w:hAnsi="WinMac SILCharis Dene"/>
                          <w:szCs w:val="36"/>
                        </w:rPr>
                        <w:t>O</w:t>
                      </w:r>
                      <w:r>
                        <w:rPr>
                          <w:rFonts w:ascii="WinMac SILCharis Dene" w:hAnsi="WinMac SILCharis Dene"/>
                          <w:szCs w:val="36"/>
                        </w:rPr>
                        <w:t xml:space="preserve">ur Words in </w:t>
                      </w:r>
                      <w:proofErr w:type="spellStart"/>
                      <w:r>
                        <w:rPr>
                          <w:rFonts w:ascii="WinMac SILCharis Dene" w:hAnsi="WinMac SILCharis Dene"/>
                          <w:szCs w:val="36"/>
                        </w:rPr>
                        <w:t>Wilì</w:t>
                      </w:r>
                      <w:r w:rsidRPr="00696994">
                        <w:rPr>
                          <w:rFonts w:ascii="WinMac SILCharis Dene" w:hAnsi="WinMac SILCharis Dene"/>
                          <w:szCs w:val="36"/>
                        </w:rPr>
                        <w:t>ìdeh</w:t>
                      </w:r>
                      <w:proofErr w:type="spellEnd"/>
                      <w:r w:rsidRPr="00696994">
                        <w:rPr>
                          <w:szCs w:val="36"/>
                        </w:rPr>
                        <w:t xml:space="preserve"> </w:t>
                      </w:r>
                      <w:proofErr w:type="spellStart"/>
                      <w:r w:rsidRPr="00696994">
                        <w:rPr>
                          <w:szCs w:val="36"/>
                        </w:rPr>
                        <w:t>Yati</w:t>
                      </w:r>
                      <w:proofErr w:type="spellEnd"/>
                      <w:r>
                        <w:rPr>
                          <w:szCs w:val="36"/>
                        </w:rPr>
                        <w:t>:</w:t>
                      </w:r>
                      <w:r w:rsidRPr="00696994">
                        <w:rPr>
                          <w:szCs w:val="36"/>
                        </w:rPr>
                        <w:t xml:space="preserve"> </w:t>
                      </w:r>
                    </w:p>
                  </w:txbxContent>
                </v:textbox>
                <w10:wrap type="tight" anchorx="page" anchory="page"/>
              </v:shape>
            </w:pict>
          </mc:Fallback>
        </mc:AlternateContent>
      </w:r>
      <w:r w:rsidR="00023ACA">
        <w:rPr>
          <w:noProof/>
        </w:rPr>
        <mc:AlternateContent>
          <mc:Choice Requires="wps">
            <w:drawing>
              <wp:anchor distT="0" distB="0" distL="114300" distR="114300" simplePos="0" relativeHeight="251706368" behindDoc="0" locked="0" layoutInCell="1" allowOverlap="1" wp14:anchorId="27AAFA2D" wp14:editId="34062AE9">
                <wp:simplePos x="0" y="0"/>
                <wp:positionH relativeFrom="page">
                  <wp:posOffset>685800</wp:posOffset>
                </wp:positionH>
                <wp:positionV relativeFrom="page">
                  <wp:posOffset>7353300</wp:posOffset>
                </wp:positionV>
                <wp:extent cx="6515100" cy="3200400"/>
                <wp:effectExtent l="0" t="0" r="0" b="0"/>
                <wp:wrapThrough wrapText="bothSides">
                  <wp:wrapPolygon edited="0">
                    <wp:start x="84" y="0"/>
                    <wp:lineTo x="84" y="21429"/>
                    <wp:lineTo x="21389" y="21429"/>
                    <wp:lineTo x="21389" y="0"/>
                    <wp:lineTo x="84" y="0"/>
                  </wp:wrapPolygon>
                </wp:wrapThrough>
                <wp:docPr id="148" name="Text Box 148"/>
                <wp:cNvGraphicFramePr/>
                <a:graphic xmlns:a="http://schemas.openxmlformats.org/drawingml/2006/main">
                  <a:graphicData uri="http://schemas.microsoft.com/office/word/2010/wordprocessingShape">
                    <wps:wsp>
                      <wps:cNvSpPr txBox="1"/>
                      <wps:spPr>
                        <a:xfrm>
                          <a:off x="0" y="0"/>
                          <a:ext cx="6515100" cy="3200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10">
                        <w:txbxContent>
                          <w:p w14:paraId="38E88E24" w14:textId="5B38CF5A" w:rsidR="00E96567" w:rsidRPr="00D82198" w:rsidRDefault="00E96567" w:rsidP="00023ACA">
                            <w:pPr>
                              <w:rPr>
                                <w:rFonts w:ascii="WinMac SILSophia Dene" w:hAnsi="WinMac SILSophia Dene"/>
                                <w:sz w:val="24"/>
                              </w:rPr>
                            </w:pPr>
                            <w:proofErr w:type="spellStart"/>
                            <w:proofErr w:type="gramStart"/>
                            <w:r>
                              <w:rPr>
                                <w:rFonts w:ascii="WinMac SILSophia Dene" w:hAnsi="WinMac SILSophia Dene"/>
                                <w:sz w:val="24"/>
                              </w:rPr>
                              <w:t>jìechà</w:t>
                            </w:r>
                            <w:proofErr w:type="spellEnd"/>
                            <w:proofErr w:type="gramEnd"/>
                            <w:r>
                              <w:rPr>
                                <w:rFonts w:ascii="WinMac SILSophia Dene" w:hAnsi="WinMac SILSophia Dene"/>
                                <w:sz w:val="24"/>
                              </w:rPr>
                              <w:tab/>
                            </w:r>
                            <w:r>
                              <w:rPr>
                                <w:rFonts w:ascii="WinMac SILSophia Dene" w:hAnsi="WinMac SILSophia Dene"/>
                                <w:sz w:val="24"/>
                              </w:rPr>
                              <w:tab/>
                              <w:t>jam</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kw’à</w:t>
                            </w:r>
                            <w:r w:rsidRPr="00D82198">
                              <w:rPr>
                                <w:rFonts w:ascii="WinMac SILSophia Dene" w:hAnsi="WinMac SILSophia Dene"/>
                                <w:sz w:val="24"/>
                              </w:rPr>
                              <w:t>tsoa</w:t>
                            </w:r>
                            <w:proofErr w:type="spellEnd"/>
                            <w:r w:rsidRPr="00D82198">
                              <w:rPr>
                                <w:rFonts w:ascii="WinMac SILSophia Dene" w:hAnsi="WinMac SILSophia Dene"/>
                                <w:sz w:val="24"/>
                              </w:rPr>
                              <w:tab/>
                              <w:t>bowl</w:t>
                            </w:r>
                          </w:p>
                          <w:p w14:paraId="359ECFC2" w14:textId="443D620C" w:rsidR="00E96567" w:rsidRPr="00D82198" w:rsidRDefault="00E96567" w:rsidP="00023ACA">
                            <w:pPr>
                              <w:rPr>
                                <w:rFonts w:ascii="WinMac SILSophia Dene" w:hAnsi="WinMac SILSophia Dene"/>
                                <w:sz w:val="24"/>
                              </w:rPr>
                            </w:pPr>
                            <w:proofErr w:type="gramStart"/>
                            <w:r w:rsidRPr="00D82198">
                              <w:rPr>
                                <w:rFonts w:ascii="WinMac SILSophia Dene" w:hAnsi="WinMac SILSophia Dene"/>
                                <w:sz w:val="24"/>
                              </w:rPr>
                              <w:t>lidì</w:t>
                            </w:r>
                            <w:proofErr w:type="gramEnd"/>
                            <w:r w:rsidRPr="00D82198">
                              <w:rPr>
                                <w:rFonts w:ascii="WinMac SILSophia Dene" w:hAnsi="WinMac SILSophia Dene"/>
                                <w:sz w:val="24"/>
                              </w:rPr>
                              <w:t xml:space="preserve"> </w:t>
                            </w:r>
                            <w:r w:rsidRPr="00D82198">
                              <w:rPr>
                                <w:rFonts w:ascii="WinMac SILSophia Dene" w:hAnsi="WinMac SILSophia Dene"/>
                                <w:sz w:val="24"/>
                              </w:rPr>
                              <w:tab/>
                            </w:r>
                            <w:r w:rsidRPr="00D82198">
                              <w:rPr>
                                <w:rFonts w:ascii="WinMac SILSophia Dene" w:hAnsi="WinMac SILSophia Dene"/>
                                <w:sz w:val="24"/>
                              </w:rPr>
                              <w:tab/>
                            </w:r>
                            <w:r>
                              <w:rPr>
                                <w:rFonts w:ascii="WinMac SILSophia Dene" w:hAnsi="WinMac SILSophia Dene"/>
                                <w:sz w:val="24"/>
                              </w:rPr>
                              <w:t>tea</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kw’àkà</w:t>
                            </w:r>
                            <w:proofErr w:type="spellEnd"/>
                            <w:r w:rsidRPr="00D82198">
                              <w:rPr>
                                <w:rFonts w:ascii="WinMac SILSophia Dene" w:hAnsi="WinMac SILSophia Dene"/>
                                <w:sz w:val="24"/>
                              </w:rPr>
                              <w:tab/>
                              <w:t>plate</w:t>
                            </w:r>
                          </w:p>
                          <w:p w14:paraId="741A76AD" w14:textId="5B94CFC7" w:rsidR="00E96567" w:rsidRPr="00D82198" w:rsidRDefault="00E96567" w:rsidP="00023ACA">
                            <w:pPr>
                              <w:rPr>
                                <w:rFonts w:ascii="WinMac SILSophia Dene" w:hAnsi="WinMac SILSophia Dene"/>
                                <w:sz w:val="24"/>
                              </w:rPr>
                            </w:pPr>
                            <w:proofErr w:type="spellStart"/>
                            <w:proofErr w:type="gramStart"/>
                            <w:r>
                              <w:rPr>
                                <w:rFonts w:ascii="WinMac SILSophia Dene" w:hAnsi="WinMac SILSophia Dene"/>
                                <w:sz w:val="24"/>
                              </w:rPr>
                              <w:t>libò</w:t>
                            </w:r>
                            <w:proofErr w:type="spellEnd"/>
                            <w:proofErr w:type="gramEnd"/>
                            <w:r>
                              <w:rPr>
                                <w:rFonts w:ascii="WinMac SILSophia Dene" w:hAnsi="WinMac SILSophia Dene"/>
                                <w:sz w:val="24"/>
                              </w:rPr>
                              <w:tab/>
                            </w:r>
                            <w:r>
                              <w:rPr>
                                <w:rFonts w:ascii="WinMac SILSophia Dene" w:hAnsi="WinMac SILSophia Dene"/>
                                <w:sz w:val="24"/>
                              </w:rPr>
                              <w:tab/>
                              <w:t>cup</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î</w:t>
                            </w:r>
                            <w:r w:rsidRPr="00D82198">
                              <w:rPr>
                                <w:rFonts w:ascii="WinMac SILSophia Dene" w:hAnsi="WinMac SILSophia Dene"/>
                                <w:sz w:val="24"/>
                              </w:rPr>
                              <w:t>tå</w:t>
                            </w:r>
                            <w:r>
                              <w:rPr>
                                <w:rFonts w:ascii="WinMac SILSophia Dene" w:hAnsi="WinMac SILSophia Dene"/>
                                <w:sz w:val="24"/>
                              </w:rPr>
                              <w:t>’</w:t>
                            </w:r>
                            <w:r w:rsidRPr="00D82198">
                              <w:rPr>
                                <w:rFonts w:ascii="WinMac SILSophia Dene" w:hAnsi="WinMac SILSophia Dene"/>
                                <w:sz w:val="24"/>
                              </w:rPr>
                              <w:t>ô</w:t>
                            </w:r>
                            <w:proofErr w:type="spellEnd"/>
                            <w:r w:rsidRPr="00D82198">
                              <w:rPr>
                                <w:rFonts w:ascii="WinMac SILSophia Dene" w:hAnsi="WinMac SILSophia Dene"/>
                                <w:sz w:val="24"/>
                              </w:rPr>
                              <w:tab/>
                            </w:r>
                            <w:r w:rsidRPr="00D82198">
                              <w:rPr>
                                <w:rFonts w:ascii="WinMac SILSophia Dene" w:hAnsi="WinMac SILSophia Dene"/>
                                <w:sz w:val="24"/>
                              </w:rPr>
                              <w:tab/>
                              <w:t>cranberry</w:t>
                            </w:r>
                          </w:p>
                          <w:p w14:paraId="10D7FF9A" w14:textId="035FC22F" w:rsidR="00E96567" w:rsidRPr="00D82198" w:rsidRDefault="00E96567" w:rsidP="00023ACA">
                            <w:pPr>
                              <w:rPr>
                                <w:rFonts w:ascii="WinMac SILSophia Dene" w:hAnsi="WinMac SILSophia Dene"/>
                                <w:sz w:val="24"/>
                              </w:rPr>
                            </w:pPr>
                            <w:proofErr w:type="gramStart"/>
                            <w:r>
                              <w:rPr>
                                <w:rFonts w:ascii="WinMac SILSophia Dene" w:hAnsi="WinMac SILSophia Dene"/>
                                <w:sz w:val="24"/>
                              </w:rPr>
                              <w:t>mbeh</w:t>
                            </w:r>
                            <w:proofErr w:type="gramEnd"/>
                            <w:r>
                              <w:rPr>
                                <w:rFonts w:ascii="WinMac SILSophia Dene" w:hAnsi="WinMac SILSophia Dene"/>
                                <w:sz w:val="24"/>
                              </w:rPr>
                              <w:tab/>
                            </w:r>
                            <w:r>
                              <w:rPr>
                                <w:rFonts w:ascii="WinMac SILSophia Dene" w:hAnsi="WinMac SILSophia Dene"/>
                                <w:sz w:val="24"/>
                              </w:rPr>
                              <w:tab/>
                              <w:t>knife</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îchï</w:t>
                            </w:r>
                            <w:proofErr w:type="spellEnd"/>
                            <w:r w:rsidRPr="00D82198">
                              <w:rPr>
                                <w:rFonts w:ascii="WinMac SILSophia Dene" w:hAnsi="WinMac SILSophia Dene"/>
                                <w:sz w:val="24"/>
                              </w:rPr>
                              <w:tab/>
                            </w:r>
                            <w:r w:rsidRPr="00D82198">
                              <w:rPr>
                                <w:rFonts w:ascii="WinMac SILSophia Dene" w:hAnsi="WinMac SILSophia Dene"/>
                                <w:sz w:val="24"/>
                              </w:rPr>
                              <w:tab/>
                              <w:t>rosehips</w:t>
                            </w:r>
                          </w:p>
                          <w:p w14:paraId="2622CEA2" w14:textId="6D4B7153" w:rsidR="00E96567" w:rsidRPr="00D82198" w:rsidRDefault="00E96567" w:rsidP="00023ACA">
                            <w:pPr>
                              <w:rPr>
                                <w:rFonts w:ascii="WinMac SILSophia Dene" w:hAnsi="WinMac SILSophia Dene"/>
                                <w:sz w:val="24"/>
                              </w:rPr>
                            </w:pPr>
                            <w:proofErr w:type="spellStart"/>
                            <w:r w:rsidRPr="00D82198">
                              <w:rPr>
                                <w:rFonts w:ascii="WinMac SILSophia Dene" w:hAnsi="WinMac SILSophia Dene"/>
                                <w:sz w:val="24"/>
                              </w:rPr>
                              <w:t>gots’agò</w:t>
                            </w:r>
                            <w:proofErr w:type="spellEnd"/>
                            <w:r w:rsidRPr="00D82198">
                              <w:rPr>
                                <w:rFonts w:ascii="WinMac SILSophia Dene" w:hAnsi="WinMac SILSophia Dene"/>
                                <w:sz w:val="24"/>
                              </w:rPr>
                              <w:t xml:space="preserve"> lidì  Labrador tea</w:t>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bò</w:t>
                            </w:r>
                            <w:r w:rsidRPr="00D82198">
                              <w:rPr>
                                <w:rFonts w:ascii="WinMac SILSophia Dene" w:hAnsi="WinMac SILSophia Dene"/>
                                <w:sz w:val="24"/>
                              </w:rPr>
                              <w:t>go</w:t>
                            </w:r>
                            <w:proofErr w:type="spellEnd"/>
                            <w:r w:rsidRPr="00D82198">
                              <w:rPr>
                                <w:rFonts w:ascii="WinMac SILSophia Dene" w:hAnsi="WinMac SILSophia Dene"/>
                                <w:sz w:val="24"/>
                              </w:rPr>
                              <w:tab/>
                            </w:r>
                            <w:r w:rsidRPr="00D82198">
                              <w:rPr>
                                <w:rFonts w:ascii="WinMac SILSophia Dene" w:hAnsi="WinMac SILSophia Dene"/>
                                <w:sz w:val="24"/>
                              </w:rPr>
                              <w:tab/>
                              <w:t xml:space="preserve">fork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8" o:spid="_x0000_s1077" type="#_x0000_t202" style="position:absolute;margin-left:54pt;margin-top:579pt;width:513pt;height:252pt;z-index:251706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XXcNQCAAAiBgAADgAAAGRycy9lMm9Eb2MueG1srFTBbtswDL0P2D8Iuqe2M6dtgjqFmyLDgKIt&#10;1g49K7KcGLMlTVISZ8P+fU9ynKbdDuuwi02RFEW+R/Lism1qshHGVkpmNDmJKRGSq6KSy4x+eZwP&#10;zimxjsmC1UqKjO6EpZfT9+8utnoihmql6kIYgiDSTrY6oyvn9CSKLF+JhtkTpYWEsVSmYQ5Hs4wK&#10;w7aI3tTRMI5Po60yhTaKC2uhve6MdBril6Xg7q4srXCkzihyc+Frwnfhv9H0gk2WhulVxfdpsH/I&#10;omGVxKOHUNfMMbI21W+hmoobZVXpTrhqIlWWFRehBlSTxK+qeVgxLUItAMfqA0z2/4Xlt5t7Q6oC&#10;3KWgSrIGJD2K1pEr1RKvA0JbbSdwfNBwdS0M8O71FkpfeFuaxv9REoEdWO8O+PpwHMrTUTJKYpg4&#10;bB9AX4oD4kfP17Wx7qNQDfFCRg0IDLiyzY11nWvv4l+Tal7VdSCxli8UiNlpROiC7jabIBWI3tMn&#10;FRj6MRudDfOz0Xhwmo+SQZrE54M8j4eD63ke53E6n43Tq5/IomFJOtmiVzQ6zWMEJOY1W+558ea/&#10;I6Zh/EUbJ0kUGohsGNo0QIv08UCApk858jR0cAfJ7WrhC6nlZ1GCwoC6V4ThEbPadPEY50K6Pmrw&#10;9l4lgHvLxb1/gC5A+pbLHQm4EV5W0h0uN5VUJlD8Ku3ia59y2fkDjKO6vejaRRt6d9x340IVOzSp&#10;Ud2gW83nFRrphll3zwwmG82HbeXu8Clrtc2o2kuUrJT5/ie99wevsFLi2c+o/bZmRlBSf5IYxXGS&#10;pn61hEOKXsLBHFsWxxa5bmYqsEyQXRC9v6t7sTSqecJSy/2rMDHJ8XZGXS/OXLe/sBS5yPPghGWi&#10;mbuRD5r7BvIo+zF5bJ+Y0ftZcmikW9XvFDZ5NVKdr78pVb52qqzCvHmcO1T3+GMRhbbcL02/6Y7P&#10;wet5tU9/AQAA//8DAFBLAwQUAAYACAAAACEA0+wL698AAAAOAQAADwAAAGRycy9kb3ducmV2Lnht&#10;bEyPwU7DMBBE70j8g7VI3KidAiEKcSpAwKkV0HLg6MbbJCJeR7HbhL9nc4LbG+1odqZYTa4TJxxC&#10;60lDslAgkCpvW6o1fO5erjIQIRqypvOEGn4wwKo8PytMbv1IH3jaxlpwCIXcaGhi7HMpQ9WgM2Hh&#10;eyS+HfzgTGQ51NIOZuRw18mlUql0piX+0JgenxqsvrdHpwHXk9ttsrvn+PZ4eFVf2fu4trXWlxfT&#10;wz2IiFP8M8Ncn6tDyZ32/kg2iI61ynhLZEhuZ5otyfUN054pTZcKZFnI/zPKXwAAAP//AwBQSwEC&#10;LQAUAAYACAAAACEA5JnDwPsAAADhAQAAEwAAAAAAAAAAAAAAAAAAAAAAW0NvbnRlbnRfVHlwZXNd&#10;LnhtbFBLAQItABQABgAIAAAAIQAjsmrh1wAAAJQBAAALAAAAAAAAAAAAAAAAACwBAABfcmVscy8u&#10;cmVsc1BLAQItABQABgAIAAAAIQDqVddw1AIAACIGAAAOAAAAAAAAAAAAAAAAACwCAABkcnMvZTJv&#10;RG9jLnhtbFBLAQItABQABgAIAAAAIQDT7Avr3wAAAA4BAAAPAAAAAAAAAAAAAAAAACwFAABkcnMv&#10;ZG93bnJldi54bWxQSwUGAAAAAAQABADzAAAAOAYAAAAA&#10;" mv:complextextbox="1" filled="f" stroked="f">
                <v:textbox style="mso-next-textbox:#Text Box 149">
                  <w:txbxContent>
                    <w:p w14:paraId="38E88E24" w14:textId="5B38CF5A" w:rsidR="00E96567" w:rsidRPr="00D82198" w:rsidRDefault="00E96567" w:rsidP="00023ACA">
                      <w:pPr>
                        <w:rPr>
                          <w:rFonts w:ascii="WinMac SILSophia Dene" w:hAnsi="WinMac SILSophia Dene"/>
                          <w:sz w:val="24"/>
                        </w:rPr>
                      </w:pPr>
                      <w:proofErr w:type="spellStart"/>
                      <w:proofErr w:type="gramStart"/>
                      <w:r>
                        <w:rPr>
                          <w:rFonts w:ascii="WinMac SILSophia Dene" w:hAnsi="WinMac SILSophia Dene"/>
                          <w:sz w:val="24"/>
                        </w:rPr>
                        <w:t>jìechà</w:t>
                      </w:r>
                      <w:proofErr w:type="spellEnd"/>
                      <w:proofErr w:type="gramEnd"/>
                      <w:r>
                        <w:rPr>
                          <w:rFonts w:ascii="WinMac SILSophia Dene" w:hAnsi="WinMac SILSophia Dene"/>
                          <w:sz w:val="24"/>
                        </w:rPr>
                        <w:tab/>
                      </w:r>
                      <w:r>
                        <w:rPr>
                          <w:rFonts w:ascii="WinMac SILSophia Dene" w:hAnsi="WinMac SILSophia Dene"/>
                          <w:sz w:val="24"/>
                        </w:rPr>
                        <w:tab/>
                        <w:t>jam</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kw’à</w:t>
                      </w:r>
                      <w:r w:rsidRPr="00D82198">
                        <w:rPr>
                          <w:rFonts w:ascii="WinMac SILSophia Dene" w:hAnsi="WinMac SILSophia Dene"/>
                          <w:sz w:val="24"/>
                        </w:rPr>
                        <w:t>tsoa</w:t>
                      </w:r>
                      <w:proofErr w:type="spellEnd"/>
                      <w:r w:rsidRPr="00D82198">
                        <w:rPr>
                          <w:rFonts w:ascii="WinMac SILSophia Dene" w:hAnsi="WinMac SILSophia Dene"/>
                          <w:sz w:val="24"/>
                        </w:rPr>
                        <w:tab/>
                        <w:t>bowl</w:t>
                      </w:r>
                    </w:p>
                    <w:p w14:paraId="359ECFC2" w14:textId="443D620C" w:rsidR="00E96567" w:rsidRPr="00D82198" w:rsidRDefault="00E96567" w:rsidP="00023ACA">
                      <w:pPr>
                        <w:rPr>
                          <w:rFonts w:ascii="WinMac SILSophia Dene" w:hAnsi="WinMac SILSophia Dene"/>
                          <w:sz w:val="24"/>
                        </w:rPr>
                      </w:pPr>
                      <w:proofErr w:type="gramStart"/>
                      <w:r w:rsidRPr="00D82198">
                        <w:rPr>
                          <w:rFonts w:ascii="WinMac SILSophia Dene" w:hAnsi="WinMac SILSophia Dene"/>
                          <w:sz w:val="24"/>
                        </w:rPr>
                        <w:t>lidì</w:t>
                      </w:r>
                      <w:proofErr w:type="gramEnd"/>
                      <w:r w:rsidRPr="00D82198">
                        <w:rPr>
                          <w:rFonts w:ascii="WinMac SILSophia Dene" w:hAnsi="WinMac SILSophia Dene"/>
                          <w:sz w:val="24"/>
                        </w:rPr>
                        <w:t xml:space="preserve"> </w:t>
                      </w:r>
                      <w:r w:rsidRPr="00D82198">
                        <w:rPr>
                          <w:rFonts w:ascii="WinMac SILSophia Dene" w:hAnsi="WinMac SILSophia Dene"/>
                          <w:sz w:val="24"/>
                        </w:rPr>
                        <w:tab/>
                      </w:r>
                      <w:r w:rsidRPr="00D82198">
                        <w:rPr>
                          <w:rFonts w:ascii="WinMac SILSophia Dene" w:hAnsi="WinMac SILSophia Dene"/>
                          <w:sz w:val="24"/>
                        </w:rPr>
                        <w:tab/>
                      </w:r>
                      <w:r>
                        <w:rPr>
                          <w:rFonts w:ascii="WinMac SILSophia Dene" w:hAnsi="WinMac SILSophia Dene"/>
                          <w:sz w:val="24"/>
                        </w:rPr>
                        <w:t>tea</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kw’àkà</w:t>
                      </w:r>
                      <w:proofErr w:type="spellEnd"/>
                      <w:r w:rsidRPr="00D82198">
                        <w:rPr>
                          <w:rFonts w:ascii="WinMac SILSophia Dene" w:hAnsi="WinMac SILSophia Dene"/>
                          <w:sz w:val="24"/>
                        </w:rPr>
                        <w:tab/>
                        <w:t>plate</w:t>
                      </w:r>
                    </w:p>
                    <w:p w14:paraId="741A76AD" w14:textId="5B94CFC7" w:rsidR="00E96567" w:rsidRPr="00D82198" w:rsidRDefault="00E96567" w:rsidP="00023ACA">
                      <w:pPr>
                        <w:rPr>
                          <w:rFonts w:ascii="WinMac SILSophia Dene" w:hAnsi="WinMac SILSophia Dene"/>
                          <w:sz w:val="24"/>
                        </w:rPr>
                      </w:pPr>
                      <w:proofErr w:type="spellStart"/>
                      <w:proofErr w:type="gramStart"/>
                      <w:r>
                        <w:rPr>
                          <w:rFonts w:ascii="WinMac SILSophia Dene" w:hAnsi="WinMac SILSophia Dene"/>
                          <w:sz w:val="24"/>
                        </w:rPr>
                        <w:t>libò</w:t>
                      </w:r>
                      <w:proofErr w:type="spellEnd"/>
                      <w:proofErr w:type="gramEnd"/>
                      <w:r>
                        <w:rPr>
                          <w:rFonts w:ascii="WinMac SILSophia Dene" w:hAnsi="WinMac SILSophia Dene"/>
                          <w:sz w:val="24"/>
                        </w:rPr>
                        <w:tab/>
                      </w:r>
                      <w:r>
                        <w:rPr>
                          <w:rFonts w:ascii="WinMac SILSophia Dene" w:hAnsi="WinMac SILSophia Dene"/>
                          <w:sz w:val="24"/>
                        </w:rPr>
                        <w:tab/>
                        <w:t>cup</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î</w:t>
                      </w:r>
                      <w:r w:rsidRPr="00D82198">
                        <w:rPr>
                          <w:rFonts w:ascii="WinMac SILSophia Dene" w:hAnsi="WinMac SILSophia Dene"/>
                          <w:sz w:val="24"/>
                        </w:rPr>
                        <w:t>tå</w:t>
                      </w:r>
                      <w:r>
                        <w:rPr>
                          <w:rFonts w:ascii="WinMac SILSophia Dene" w:hAnsi="WinMac SILSophia Dene"/>
                          <w:sz w:val="24"/>
                        </w:rPr>
                        <w:t>’</w:t>
                      </w:r>
                      <w:r w:rsidRPr="00D82198">
                        <w:rPr>
                          <w:rFonts w:ascii="WinMac SILSophia Dene" w:hAnsi="WinMac SILSophia Dene"/>
                          <w:sz w:val="24"/>
                        </w:rPr>
                        <w:t>ô</w:t>
                      </w:r>
                      <w:proofErr w:type="spellEnd"/>
                      <w:r w:rsidRPr="00D82198">
                        <w:rPr>
                          <w:rFonts w:ascii="WinMac SILSophia Dene" w:hAnsi="WinMac SILSophia Dene"/>
                          <w:sz w:val="24"/>
                        </w:rPr>
                        <w:tab/>
                      </w:r>
                      <w:r w:rsidRPr="00D82198">
                        <w:rPr>
                          <w:rFonts w:ascii="WinMac SILSophia Dene" w:hAnsi="WinMac SILSophia Dene"/>
                          <w:sz w:val="24"/>
                        </w:rPr>
                        <w:tab/>
                        <w:t>cranberry</w:t>
                      </w:r>
                    </w:p>
                    <w:p w14:paraId="10D7FF9A" w14:textId="035FC22F" w:rsidR="00E96567" w:rsidRPr="00D82198" w:rsidRDefault="00E96567" w:rsidP="00023ACA">
                      <w:pPr>
                        <w:rPr>
                          <w:rFonts w:ascii="WinMac SILSophia Dene" w:hAnsi="WinMac SILSophia Dene"/>
                          <w:sz w:val="24"/>
                        </w:rPr>
                      </w:pPr>
                      <w:proofErr w:type="gramStart"/>
                      <w:r>
                        <w:rPr>
                          <w:rFonts w:ascii="WinMac SILSophia Dene" w:hAnsi="WinMac SILSophia Dene"/>
                          <w:sz w:val="24"/>
                        </w:rPr>
                        <w:t>mbeh</w:t>
                      </w:r>
                      <w:proofErr w:type="gramEnd"/>
                      <w:r>
                        <w:rPr>
                          <w:rFonts w:ascii="WinMac SILSophia Dene" w:hAnsi="WinMac SILSophia Dene"/>
                          <w:sz w:val="24"/>
                        </w:rPr>
                        <w:tab/>
                      </w:r>
                      <w:r>
                        <w:rPr>
                          <w:rFonts w:ascii="WinMac SILSophia Dene" w:hAnsi="WinMac SILSophia Dene"/>
                          <w:sz w:val="24"/>
                        </w:rPr>
                        <w:tab/>
                        <w:t>knife</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îchï</w:t>
                      </w:r>
                      <w:proofErr w:type="spellEnd"/>
                      <w:r w:rsidRPr="00D82198">
                        <w:rPr>
                          <w:rFonts w:ascii="WinMac SILSophia Dene" w:hAnsi="WinMac SILSophia Dene"/>
                          <w:sz w:val="24"/>
                        </w:rPr>
                        <w:tab/>
                      </w:r>
                      <w:r w:rsidRPr="00D82198">
                        <w:rPr>
                          <w:rFonts w:ascii="WinMac SILSophia Dene" w:hAnsi="WinMac SILSophia Dene"/>
                          <w:sz w:val="24"/>
                        </w:rPr>
                        <w:tab/>
                        <w:t>rosehips</w:t>
                      </w:r>
                    </w:p>
                    <w:p w14:paraId="2622CEA2" w14:textId="6D4B7153" w:rsidR="00E96567" w:rsidRPr="00D82198" w:rsidRDefault="00E96567" w:rsidP="00023ACA">
                      <w:pPr>
                        <w:rPr>
                          <w:rFonts w:ascii="WinMac SILSophia Dene" w:hAnsi="WinMac SILSophia Dene"/>
                          <w:sz w:val="24"/>
                        </w:rPr>
                      </w:pPr>
                      <w:proofErr w:type="spellStart"/>
                      <w:r w:rsidRPr="00D82198">
                        <w:rPr>
                          <w:rFonts w:ascii="WinMac SILSophia Dene" w:hAnsi="WinMac SILSophia Dene"/>
                          <w:sz w:val="24"/>
                        </w:rPr>
                        <w:t>gots’agò</w:t>
                      </w:r>
                      <w:proofErr w:type="spellEnd"/>
                      <w:r w:rsidRPr="00D82198">
                        <w:rPr>
                          <w:rFonts w:ascii="WinMac SILSophia Dene" w:hAnsi="WinMac SILSophia Dene"/>
                          <w:sz w:val="24"/>
                        </w:rPr>
                        <w:t xml:space="preserve"> lidì  Labrador tea</w:t>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bò</w:t>
                      </w:r>
                      <w:r w:rsidRPr="00D82198">
                        <w:rPr>
                          <w:rFonts w:ascii="WinMac SILSophia Dene" w:hAnsi="WinMac SILSophia Dene"/>
                          <w:sz w:val="24"/>
                        </w:rPr>
                        <w:t>go</w:t>
                      </w:r>
                      <w:proofErr w:type="spellEnd"/>
                      <w:r w:rsidRPr="00D82198">
                        <w:rPr>
                          <w:rFonts w:ascii="WinMac SILSophia Dene" w:hAnsi="WinMac SILSophia Dene"/>
                          <w:sz w:val="24"/>
                        </w:rPr>
                        <w:tab/>
                      </w:r>
                      <w:r w:rsidRPr="00D82198">
                        <w:rPr>
                          <w:rFonts w:ascii="WinMac SILSophia Dene" w:hAnsi="WinMac SILSophia Dene"/>
                          <w:sz w:val="24"/>
                        </w:rPr>
                        <w:tab/>
                        <w:t xml:space="preserve">fork </w:t>
                      </w:r>
                    </w:p>
                  </w:txbxContent>
                </v:textbox>
                <w10:wrap type="through" anchorx="page" anchory="page"/>
              </v:shape>
            </w:pict>
          </mc:Fallback>
        </mc:AlternateContent>
      </w:r>
      <w:r w:rsidR="00D82198">
        <w:rPr>
          <w:noProof/>
        </w:rPr>
        <mc:AlternateContent>
          <mc:Choice Requires="wps">
            <w:drawing>
              <wp:anchor distT="0" distB="0" distL="114300" distR="114300" simplePos="0" relativeHeight="251707392" behindDoc="0" locked="0" layoutInCell="1" allowOverlap="1" wp14:anchorId="27995056" wp14:editId="6BA8F1CD">
                <wp:simplePos x="0" y="0"/>
                <wp:positionH relativeFrom="page">
                  <wp:posOffset>7200900</wp:posOffset>
                </wp:positionH>
                <wp:positionV relativeFrom="page">
                  <wp:posOffset>9029700</wp:posOffset>
                </wp:positionV>
                <wp:extent cx="203200" cy="546100"/>
                <wp:effectExtent l="0" t="0" r="0" b="12700"/>
                <wp:wrapThrough wrapText="bothSides">
                  <wp:wrapPolygon edited="0">
                    <wp:start x="2700" y="0"/>
                    <wp:lineTo x="2700" y="21098"/>
                    <wp:lineTo x="16200" y="21098"/>
                    <wp:lineTo x="16200" y="0"/>
                    <wp:lineTo x="2700" y="0"/>
                  </wp:wrapPolygon>
                </wp:wrapThrough>
                <wp:docPr id="149" name="Text Box 149"/>
                <wp:cNvGraphicFramePr/>
                <a:graphic xmlns:a="http://schemas.openxmlformats.org/drawingml/2006/main">
                  <a:graphicData uri="http://schemas.microsoft.com/office/word/2010/wordprocessingShape">
                    <wps:wsp>
                      <wps:cNvSpPr txBox="1"/>
                      <wps:spPr>
                        <a:xfrm>
                          <a:off x="0" y="0"/>
                          <a:ext cx="203200" cy="546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0"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9" o:spid="_x0000_s1078" type="#_x0000_t202" style="position:absolute;margin-left:567pt;margin-top:711pt;width:16pt;height:43pt;z-index:251707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4gftsCAAAuBgAADgAAAGRycy9lMm9Eb2MueG1srFRNb9swDL0P2H8QdE9tZ07bGHUKN0WGAUVb&#10;rBl6VmQpMaqvSkribNh/HyXHadrtsA672BRJUeTjIy8uWynQhlnXaFXi7CTFiCmq60YtS/xtPhuc&#10;Y+Q8UTURWrES75jDl5OPHy62pmBDvdKiZhZBEOWKrSnxyntTJImjKyaJO9GGKTBybSXxcLTLpLZk&#10;C9GlSIZpeppsta2N1ZQ5B9rrzognMT7njPo7zh3zSJQYcvPxa+N3Eb7J5IIUS0vMqqH7NMg/ZCFJ&#10;o+DRQ6hr4gla2+a3ULKhVjvN/QnVMtGcN5TFGqCaLH1TzcOKGBZrAXCcOcDk/l9Yeru5t6ipoXf5&#10;GCNFJDRpzlqPrnSLgg4Q2hpXgOODAVffggG8e70DZSi85VaGP5SEwA5Y7w74hnAUlMP0E/QMIwqm&#10;UX6agQzRk5fLxjr/mWmJglBiC+2LqJLNjfOda+8S3lJ61ggRWyjUKwXE7DQscqC7TQpIBMTgGVKK&#10;/fkxHZ0Nq7PReHBajbJBnqXng6pKh4PrWZVWaT6bjvOrn5CFJFlebIEpBngWEAIcZoIs910J5r9r&#10;iyT0FYmzLIn0QRsCJI3AQvrwQISmTzkJTejAjpLfCRYKEeor49DAiHlQxNFhU2G7eIRSpnwfNXoH&#10;Lw7Avefi3j9CFyF9z+WuCXAjvqyVP1yWjdI2tvhN2vVTnzLv/AGMo7qDKBr1xOp5u2gjf4G9jj0f&#10;MXOh6x0Q1upu6J2hswZodUOcvycWphyYCJvL38GHC70tsd5LGK20/f4nffCHLoMVo8CFErvnNbEM&#10;I/FFwViOszwPayYecmAWHOyxZXFsUWs51bHnCLKLYvD3ohe51fIRFlwVXgUTURTeLrHvxanvdhks&#10;SMqqKjrBYjHE36gHQwMaAfMwNPP2kViznywPtLrV/X4hxZsB63zDTaWrtde8idMXUO9Q3XcDllIk&#10;6X6Bhq13fI5eL2t+8gsAAP//AwBQSwMEFAAGAAgAAAAhAIfWm1XgAAAADwEAAA8AAABkcnMvZG93&#10;bnJldi54bWxMj8FOwzAQRO9I/IO1SNyonVBCFOJUgIBTEdBy4OjG2yQiXkex24S/Z3uC2xvtaHam&#10;XM2uF0ccQ+dJQ7JQIJBqbztqNHxun69yECEasqb3hBp+MMCqOj8rTWH9RB943MRGcAiFwmhoYxwK&#10;KUPdojNh4Qckvu396ExkOTbSjmbicNfLVKlMOtMRf2jNgI8t1t+bg9OA69ltX/Pbp/j2sH9RX/n7&#10;tLaN1pcX8/0diIhz/DPDqT5Xh4o77fyBbBA96+R6yWMi0zJNmU6eJMuYdkw3Klcgq1L+31H9AgAA&#10;//8DAFBLAQItABQABgAIAAAAIQDkmcPA+wAAAOEBAAATAAAAAAAAAAAAAAAAAAAAAABbQ29udGVu&#10;dF9UeXBlc10ueG1sUEsBAi0AFAAGAAgAAAAhACOyauHXAAAAlAEAAAsAAAAAAAAAAAAAAAAALAEA&#10;AF9yZWxzLy5yZWxzUEsBAi0AFAAGAAgAAAAhAFaOIH7bAgAALgYAAA4AAAAAAAAAAAAAAAAALAIA&#10;AGRycy9lMm9Eb2MueG1sUEsBAi0AFAAGAAgAAAAhAIfWm1XgAAAADwEAAA8AAAAAAAAAAAAAAAAA&#10;MwUAAGRycy9kb3ducmV2LnhtbFBLBQYAAAAABAAEAPMAAABABgAAAAA=&#10;" mv:complextextbox="1" filled="f" stroked="f">
                <v:textbox>
                  <w:txbxContent/>
                </v:textbox>
                <w10:wrap type="through" anchorx="page" anchory="page"/>
              </v:shape>
            </w:pict>
          </mc:Fallback>
        </mc:AlternateContent>
      </w:r>
    </w:p>
    <w:p w14:paraId="5BD72096" w14:textId="4310D23B" w:rsidR="00EF6851" w:rsidRPr="00EF6851" w:rsidRDefault="00EF6851" w:rsidP="00EF6851">
      <w:pPr>
        <w:rPr>
          <w:rFonts w:ascii="Times New Roman" w:eastAsia="Times New Roman" w:hAnsi="Times New Roman" w:cs="Times New Roman"/>
          <w:szCs w:val="20"/>
          <w:lang w:val="en-GB"/>
        </w:rPr>
      </w:pPr>
    </w:p>
    <w:p w14:paraId="34979456" w14:textId="7CDB08E3" w:rsidR="00AA7BF7" w:rsidRPr="00AA7BF7" w:rsidRDefault="00AA7BF7" w:rsidP="00AA7BF7">
      <w:pPr>
        <w:rPr>
          <w:rFonts w:ascii="Times New Roman" w:eastAsia="Times New Roman" w:hAnsi="Times New Roman" w:cs="Times New Roman"/>
          <w:szCs w:val="20"/>
          <w:lang w:val="en-GB"/>
        </w:rPr>
      </w:pPr>
    </w:p>
    <w:p w14:paraId="2050AD73" w14:textId="715CD614" w:rsidR="00AA7BF7" w:rsidRPr="00AA7BF7" w:rsidRDefault="00AA7BF7" w:rsidP="00AA7BF7">
      <w:pPr>
        <w:rPr>
          <w:rFonts w:ascii="Times New Roman" w:eastAsia="Times New Roman" w:hAnsi="Times New Roman" w:cs="Times New Roman"/>
          <w:szCs w:val="20"/>
          <w:lang w:val="en-GB"/>
        </w:rPr>
      </w:pPr>
    </w:p>
    <w:p w14:paraId="663364A5" w14:textId="6D9E7BA7" w:rsidR="00AA7BF7" w:rsidRPr="00AA7BF7" w:rsidRDefault="00AA7BF7" w:rsidP="00AA7BF7">
      <w:pPr>
        <w:rPr>
          <w:rFonts w:ascii="Times New Roman" w:eastAsia="Times New Roman" w:hAnsi="Times New Roman" w:cs="Times New Roman"/>
          <w:szCs w:val="20"/>
          <w:lang w:val="en-GB"/>
        </w:rPr>
      </w:pPr>
    </w:p>
    <w:p w14:paraId="1BB25E5A" w14:textId="3A706805" w:rsidR="008054EA" w:rsidRPr="008054EA" w:rsidRDefault="008054EA" w:rsidP="008054EA">
      <w:pPr>
        <w:rPr>
          <w:rFonts w:ascii="Times New Roman" w:eastAsia="Times New Roman" w:hAnsi="Times New Roman" w:cs="Times New Roman"/>
          <w:szCs w:val="20"/>
          <w:lang w:val="en-GB"/>
        </w:rPr>
      </w:pPr>
    </w:p>
    <w:p w14:paraId="015E7FE4" w14:textId="4C3E3BCF" w:rsidR="008054EA" w:rsidRPr="008054EA" w:rsidRDefault="008054EA" w:rsidP="008054EA">
      <w:pPr>
        <w:rPr>
          <w:rFonts w:ascii="Times New Roman" w:eastAsia="Times New Roman" w:hAnsi="Times New Roman" w:cs="Times New Roman"/>
          <w:szCs w:val="20"/>
          <w:lang w:val="en-GB"/>
        </w:rPr>
      </w:pPr>
    </w:p>
    <w:p w14:paraId="0360CDA7" w14:textId="7D617E7D" w:rsidR="006C49DF" w:rsidRDefault="006C49DF" w:rsidP="000423E9">
      <w:pPr>
        <w:pStyle w:val="Subtitle"/>
        <w:jc w:val="both"/>
      </w:pPr>
    </w:p>
    <w:sectPr w:rsidR="006C49DF" w:rsidSect="00337137">
      <w:headerReference w:type="default" r:id="rId18"/>
      <w:footerReference w:type="default" r:id="rId1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E91175" w14:textId="77777777" w:rsidR="0052560E" w:rsidRDefault="0052560E" w:rsidP="00584409">
      <w:pPr>
        <w:spacing w:after="0" w:line="240" w:lineRule="auto"/>
      </w:pPr>
      <w:r>
        <w:separator/>
      </w:r>
    </w:p>
  </w:endnote>
  <w:endnote w:type="continuationSeparator" w:id="0">
    <w:p w14:paraId="2BAB0F99" w14:textId="77777777" w:rsidR="0052560E" w:rsidRDefault="0052560E" w:rsidP="00584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Brush Script MT Italic">
    <w:panose1 w:val="0306080204040607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WinMac SILSophia Dene">
    <w:panose1 w:val="000004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pple Chancery">
    <w:panose1 w:val="03020702040506060504"/>
    <w:charset w:val="00"/>
    <w:family w:val="auto"/>
    <w:pitch w:val="variable"/>
    <w:sig w:usb0="80000067" w:usb1="00000003" w:usb2="00000000" w:usb3="00000000" w:csb0="000001F3" w:csb1="00000000"/>
  </w:font>
  <w:font w:name="WinMac SILCharis Dene">
    <w:panose1 w:val="000004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46EB5" w14:textId="77777777" w:rsidR="00E96567" w:rsidRDefault="00E96567">
    <w:pPr>
      <w:pStyle w:val="Footer"/>
    </w:pPr>
    <w:r>
      <w:rPr>
        <w:noProof/>
      </w:rPr>
      <mc:AlternateContent>
        <mc:Choice Requires="wps">
          <w:drawing>
            <wp:anchor distT="0" distB="0" distL="114300" distR="114300" simplePos="0" relativeHeight="251659264" behindDoc="0" locked="0" layoutInCell="1" allowOverlap="1" wp14:anchorId="218C6302" wp14:editId="21BF1B05">
              <wp:simplePos x="0" y="0"/>
              <wp:positionH relativeFrom="page">
                <wp:posOffset>457200</wp:posOffset>
              </wp:positionH>
              <wp:positionV relativeFrom="page">
                <wp:posOffset>9334500</wp:posOffset>
              </wp:positionV>
              <wp:extent cx="6858000" cy="274320"/>
              <wp:effectExtent l="0" t="0" r="0" b="5080"/>
              <wp:wrapThrough wrapText="bothSides">
                <wp:wrapPolygon edited="0">
                  <wp:start x="160" y="0"/>
                  <wp:lineTo x="160" y="20000"/>
                  <wp:lineTo x="21360" y="20000"/>
                  <wp:lineTo x="21360" y="0"/>
                  <wp:lineTo x="160" y="0"/>
                </wp:wrapPolygon>
              </wp:wrapThrough>
              <wp:docPr id="21" name="Rectangle 21"/>
              <wp:cNvGraphicFramePr/>
              <a:graphic xmlns:a="http://schemas.openxmlformats.org/drawingml/2006/main">
                <a:graphicData uri="http://schemas.microsoft.com/office/word/2010/wordprocessingShape">
                  <wps:wsp>
                    <wps:cNvSpPr/>
                    <wps:spPr>
                      <a:xfrm>
                        <a:off x="0" y="0"/>
                        <a:ext cx="6858000"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6EA8D6" w14:textId="77777777" w:rsidR="00E96567" w:rsidRDefault="00E96567" w:rsidP="00584409">
                          <w:pPr>
                            <w:pStyle w:val="Footer"/>
                          </w:pPr>
                          <w:r>
                            <w:t xml:space="preserve"> </w:t>
                          </w:r>
                          <w:r>
                            <w:fldChar w:fldCharType="begin"/>
                          </w:r>
                          <w:r>
                            <w:instrText xml:space="preserve"> PAGE  \* MERGEFORMAT </w:instrText>
                          </w:r>
                          <w:r>
                            <w:fldChar w:fldCharType="separate"/>
                          </w:r>
                          <w:r w:rsidR="0052560E">
                            <w:rPr>
                              <w:noProof/>
                            </w:rPr>
                            <w:t>2</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79" style="position:absolute;left:0;text-align:left;margin-left:36pt;margin-top:735pt;width:540pt;height:21.6pt;z-index:2516592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vzFoMCAABhBQAADgAAAGRycy9lMm9Eb2MueG1srFRLT9wwEL5X6n+wfC/JboHSFVm0AlFVQrAC&#10;Ks5ex95Ecjzu2LvJ9td37DyggHqoeknG857P3/j8omsM2yv0NdiCz45yzpSVUNZ2W/Afj9efzjjz&#10;QdhSGLCq4Afl+cXy44fz1i3UHCowpUJGSaxftK7gVQhukWVeVqoR/gicsmTUgI0IdMRtVqJoKXtj&#10;snmen2YtYOkQpPKetFe9kS9Tfq2VDHdaexWYKTj1FtIX03cTv9nyXCy2KFxVy6EN8Q9dNKK2VHRK&#10;dSWCYDus36RqaongQYcjCU0GWtdSpRlomln+apqHSjiVZiFwvJtg8v8vrbzdr5HVZcHnM86saOiO&#10;7gk1YbdGMdIRQK3zC/J7cGscTp7EOG2nsYl/moN1CdTDBKrqApOkPD07Octzwl6Sbf7l+PM8oZ49&#10;Rzv04ZuChkWh4EjlE5Zif+MDVSTX0SUWs3BdG5Muztg/FOQYNVlsuG8xSeFgVPQz9l5pmpWamqcC&#10;iWXq0iDbC+KHkFLZMOtNlShVrz6h7seWp4jUVUoYM2tqaMo9JIgMfpu7H2fwj6EqkXQKzv/WWB88&#10;RaTKYMMU3NQW8L0EhqYaKvf+I0g9NBGl0G06coniBsoDkQKh3xbv5HVNN3MjfFgLpPWgy6SVD3f0&#10;0QbagsMgcVYB/npPH/2JtWTlrKV1K7j/uROoODPfLfH56+z4OO5nOpCAL7WbUWt3zSXQTRFVqask&#10;Rt9gRlEjNE/0IqxiNTIJK6lmwWXA8XAZ+vWnN0Wq1Sq50S46EW7sg5MxeQQ2Mu6xexLoBloGIvQt&#10;jCspFq/Y2fvGSAurXQBdJ+o+4zlATnucuDO8OfGheHlOXs8v4/I3AAAA//8DAFBLAwQUAAYACAAA&#10;ACEAAnYR1t8AAAANAQAADwAAAGRycy9kb3ducmV2LnhtbExPQU7DMBC8I/EHa5G4IGonUFqFOFVB&#10;9MAFQdsHuPGShMbrKHba9PdsTnCbnRnNzuSr0bXihH1oPGlIZgoEUultQ5WG/W5zvwQRoiFrWk+o&#10;4YIBVsX1VW4y68/0hadtrASHUMiMhjrGLpMylDU6E2a+Q2Lt2/fORD77StrenDnctTJV6kk60xB/&#10;qE2HrzWWx+3gNJRvFoe7j15dNnJNx/fhc//zUml9ezOun0FEHOOfGab6XB0K7nTwA9kgWg2LlKdE&#10;5h8XitHkSOYTd2A0Tx5SkEUu/68ofgEAAP//AwBQSwECLQAUAAYACAAAACEA5JnDwPsAAADhAQAA&#10;EwAAAAAAAAAAAAAAAAAAAAAAW0NvbnRlbnRfVHlwZXNdLnhtbFBLAQItABQABgAIAAAAIQAjsmrh&#10;1wAAAJQBAAALAAAAAAAAAAAAAAAAACwBAABfcmVscy8ucmVsc1BLAQItABQABgAIAAAAIQArC/MW&#10;gwIAAGEFAAAOAAAAAAAAAAAAAAAAACwCAABkcnMvZTJvRG9jLnhtbFBLAQItABQABgAIAAAAIQAC&#10;dhHW3wAAAA0BAAAPAAAAAAAAAAAAAAAAANsEAABkcnMvZG93bnJldi54bWxQSwUGAAAAAAQABADz&#10;AAAA5wUAAAAA&#10;" filled="f" stroked="f" strokeweight="2pt">
              <v:textbox style="mso-next-textbox:#Text Box 3" inset=",0,,0">
                <w:txbxContent>
                  <w:p w14:paraId="4A6EA8D6" w14:textId="77777777" w:rsidR="00E96567" w:rsidRDefault="00E96567" w:rsidP="00584409">
                    <w:pPr>
                      <w:pStyle w:val="Footer"/>
                    </w:pPr>
                    <w:r>
                      <w:t xml:space="preserve"> </w:t>
                    </w:r>
                    <w:r>
                      <w:fldChar w:fldCharType="begin"/>
                    </w:r>
                    <w:r>
                      <w:instrText xml:space="preserve"> PAGE  \* MERGEFORMAT </w:instrText>
                    </w:r>
                    <w:r>
                      <w:fldChar w:fldCharType="separate"/>
                    </w:r>
                    <w:r w:rsidR="0052560E">
                      <w:rPr>
                        <w:noProof/>
                      </w:rPr>
                      <w:t>2</w:t>
                    </w:r>
                    <w:r>
                      <w:fldChar w:fldCharType="end"/>
                    </w:r>
                  </w:p>
                </w:txbxContent>
              </v:textbox>
              <w10:wrap type="through"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D01CA8" w14:textId="77777777" w:rsidR="0052560E" w:rsidRDefault="0052560E" w:rsidP="00584409">
      <w:pPr>
        <w:spacing w:after="0" w:line="240" w:lineRule="auto"/>
      </w:pPr>
      <w:r>
        <w:separator/>
      </w:r>
    </w:p>
  </w:footnote>
  <w:footnote w:type="continuationSeparator" w:id="0">
    <w:p w14:paraId="087F3A08" w14:textId="77777777" w:rsidR="0052560E" w:rsidRDefault="0052560E" w:rsidP="0058440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04EA1" w14:textId="77777777" w:rsidR="00E96567" w:rsidRDefault="00E96567">
    <w:pPr>
      <w:pStyle w:val="Header"/>
    </w:pPr>
    <w:r>
      <w:rPr>
        <w:noProof/>
      </w:rPr>
      <mc:AlternateContent>
        <mc:Choice Requires="wps">
          <w:drawing>
            <wp:anchor distT="0" distB="0" distL="114300" distR="114300" simplePos="0" relativeHeight="251660288" behindDoc="0" locked="0" layoutInCell="1" allowOverlap="1" wp14:anchorId="5F69DD7E" wp14:editId="7B630A3B">
              <wp:simplePos x="0" y="0"/>
              <wp:positionH relativeFrom="page">
                <wp:posOffset>457200</wp:posOffset>
              </wp:positionH>
              <wp:positionV relativeFrom="page">
                <wp:posOffset>457200</wp:posOffset>
              </wp:positionV>
              <wp:extent cx="6858000" cy="9144000"/>
              <wp:effectExtent l="25400" t="25400" r="25400" b="25400"/>
              <wp:wrapThrough wrapText="bothSides">
                <wp:wrapPolygon edited="0">
                  <wp:start x="-80" y="-60"/>
                  <wp:lineTo x="-80" y="21600"/>
                  <wp:lineTo x="21600" y="21600"/>
                  <wp:lineTo x="21600" y="-60"/>
                  <wp:lineTo x="-80" y="-60"/>
                </wp:wrapPolygon>
              </wp:wrapThrough>
              <wp:docPr id="22" name="Rectangle 22"/>
              <wp:cNvGraphicFramePr/>
              <a:graphic xmlns:a="http://schemas.openxmlformats.org/drawingml/2006/main">
                <a:graphicData uri="http://schemas.microsoft.com/office/word/2010/wordprocessingShape">
                  <wps:wsp>
                    <wps:cNvSpPr/>
                    <wps:spPr>
                      <a:xfrm>
                        <a:off x="0" y="0"/>
                        <a:ext cx="6858000" cy="9144000"/>
                      </a:xfrm>
                      <a:prstGeom prst="rect">
                        <a:avLst/>
                      </a:prstGeom>
                      <a:noFill/>
                      <a:ln>
                        <a:gradFill flip="none" rotWithShape="1">
                          <a:gsLst>
                            <a:gs pos="0">
                              <a:schemeClr val="accent1"/>
                            </a:gs>
                            <a:gs pos="100000">
                              <a:schemeClr val="accent2"/>
                            </a:gs>
                          </a:gsLst>
                          <a:lin ang="0" scaled="1"/>
                          <a:tileRect/>
                        </a:gra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 o:spid="_x0000_s1026" style="position:absolute;margin-left:36pt;margin-top:36pt;width:540pt;height:10in;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Z95cACAAAFBgAADgAAAGRycy9lMm9Eb2MueG1srFRdT9swFH2ftP9g+X0krYCxiBRVIKZJiCFg&#10;4tk4dmvNsT3bbdr9+h07H1SM7WHaS2Jf369zfHzPL3atJlvhg7KmprOjkhJhuG2UWdX02+P1hzNK&#10;QmSmYdoaUdO9CPRi8f7deecqMbdrqxvhCZKYUHWupusYXVUUga9Fy8KRdcLgUFrfsoitXxWNZx2y&#10;t7qYl+Vp0VnfOG+5CAHWq/6QLnJ+KQWPX6UMIhJdU/QW89fn73P6FotzVq08c2vFhzbYP3TRMmVQ&#10;dEp1xSIjG69+S9Uq7m2wMh5x2xZWSsVFxgA0s/IVmoc1cyJjATnBTTSF/5eW327vPFFNTedzSgxr&#10;cUf3YI2ZlRYENhDUuVDB78Hd+WEXsExod9K36Q8cZJdJ3U+kil0kHMbTs5OzsgT3HGefZsfHaYM8&#10;xUu48yF+FrYlaVFTj/qZTLa9CbF3HV1SNWOvldaws0qb9MX9NclEpFbQkIHSKPE2Pqm4zhxCmf3t&#10;BCTMEYE4CxrLbM5qE5faky2DThjnwsTZ0OQqHAbM0D36T6Y3ozJhgJai8m8oqJUh4DRzFDjTAozn&#10;CqyKSotEeQ90xJLDE7wi0d8Tnldxr0Uqr829kLg5UDz/cz8jiuydwiR4mgJ7Vl4B0RP0wTeFifyW&#10;psC/MDBWnCJyVWviFNwqY/1bLTffx2DZ+4/oe8wJ/rNt9hAsLren0vFrBdHcsBDvmMfThdAwjuJX&#10;fKS2XU3tsKJkbf3Pt+zJHy8Kp5R0GAU1DT82zEND+ouBSLJoMTvy5vjk4xw1/OHJ8+GJ2bSXFiqa&#10;YfA5npfJP+pxKb1tnzC1lqkqjpjhqF1THv24uYz9iMLc42K5zG6YF47FG/Pg+Cjn9Cged0/Mu+Hl&#10;RDy6WzuODVa9ekC9b7oPY5ebaKXKonvhdeAbsybLb5iLaZgd7rPXy/Re/AIAAP//AwBQSwMEFAAG&#10;AAgAAAAhAGE1HdXcAAAACwEAAA8AAABkcnMvZG93bnJldi54bWxMT01Lw0AQvQv+h2UEL2I3Kd0q&#10;MZsiQo+CVot422anSdrsbMxu0/jvnYCgp3kzb3gf+Wp0rRiwD40nDeksAYFUettQpeH9bX17DyJE&#10;Q9a0nlDDNwZYFZcXucmsP9MrDptYCRahkBkNdYxdJmUoa3QmzHyHxNze985EXvtK2t6cWdy1cp4k&#10;S+lMQ+xQmw6faiyPm5PT8LKQx0V1s1XJc/rxpQ5r1cjhU+vrq/HxAUTEMf49wxSfo0PBmXb+RDaI&#10;VsPdnKvE3znxqZouO0YqZSSLXP7vUPwAAAD//wMAUEsBAi0AFAAGAAgAAAAhAOSZw8D7AAAA4QEA&#10;ABMAAAAAAAAAAAAAAAAAAAAAAFtDb250ZW50X1R5cGVzXS54bWxQSwECLQAUAAYACAAAACEAI7Jq&#10;4dcAAACUAQAACwAAAAAAAAAAAAAAAAAsAQAAX3JlbHMvLnJlbHNQSwECLQAUAAYACAAAACEA7jZ9&#10;5cACAAAFBgAADgAAAAAAAAAAAAAAAAAsAgAAZHJzL2Uyb0RvYy54bWxQSwECLQAUAAYACAAAACEA&#10;YTUd1dwAAAALAQAADwAAAAAAAAAAAAAAAAAYBQAAZHJzL2Rvd25yZXYueG1sUEsFBgAAAAAEAAQA&#10;8wAAACEGAAAAAA==&#10;" filled="f" strokeweight="2pt">
              <w10:wrap type="through"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98A1F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CF3D34"/>
    <w:multiLevelType w:val="hybridMultilevel"/>
    <w:tmpl w:val="4C2C9B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787790"/>
    <w:multiLevelType w:val="hybridMultilevel"/>
    <w:tmpl w:val="62C0D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revisionView w:markup="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ShowStaticGuides" w:val="1"/>
  </w:docVars>
  <w:rsids>
    <w:rsidRoot w:val="008D6E57"/>
    <w:rsid w:val="00023ACA"/>
    <w:rsid w:val="00026407"/>
    <w:rsid w:val="00026F11"/>
    <w:rsid w:val="000411A7"/>
    <w:rsid w:val="000423E9"/>
    <w:rsid w:val="000452B7"/>
    <w:rsid w:val="00070FA4"/>
    <w:rsid w:val="000934EA"/>
    <w:rsid w:val="000B3D22"/>
    <w:rsid w:val="000B4618"/>
    <w:rsid w:val="000C22C5"/>
    <w:rsid w:val="000C452F"/>
    <w:rsid w:val="000C4642"/>
    <w:rsid w:val="000E469E"/>
    <w:rsid w:val="000F152C"/>
    <w:rsid w:val="001158F7"/>
    <w:rsid w:val="001362A6"/>
    <w:rsid w:val="00141E23"/>
    <w:rsid w:val="00157E55"/>
    <w:rsid w:val="0016704F"/>
    <w:rsid w:val="00185893"/>
    <w:rsid w:val="00197CBB"/>
    <w:rsid w:val="001E2E2A"/>
    <w:rsid w:val="002026D2"/>
    <w:rsid w:val="00221B75"/>
    <w:rsid w:val="00232029"/>
    <w:rsid w:val="00250FF3"/>
    <w:rsid w:val="0025408B"/>
    <w:rsid w:val="00265AE0"/>
    <w:rsid w:val="00284635"/>
    <w:rsid w:val="00286648"/>
    <w:rsid w:val="002A0805"/>
    <w:rsid w:val="002A5D84"/>
    <w:rsid w:val="002C15E7"/>
    <w:rsid w:val="00301B4C"/>
    <w:rsid w:val="0030437D"/>
    <w:rsid w:val="0032018A"/>
    <w:rsid w:val="00331142"/>
    <w:rsid w:val="00331B40"/>
    <w:rsid w:val="0033556C"/>
    <w:rsid w:val="00337137"/>
    <w:rsid w:val="00361903"/>
    <w:rsid w:val="00363E11"/>
    <w:rsid w:val="00372A73"/>
    <w:rsid w:val="003732CD"/>
    <w:rsid w:val="003925B8"/>
    <w:rsid w:val="003927B0"/>
    <w:rsid w:val="00393FB0"/>
    <w:rsid w:val="003A3F1D"/>
    <w:rsid w:val="003D55C8"/>
    <w:rsid w:val="003F3083"/>
    <w:rsid w:val="00420991"/>
    <w:rsid w:val="00432EDB"/>
    <w:rsid w:val="004623CF"/>
    <w:rsid w:val="004A5181"/>
    <w:rsid w:val="004D08C2"/>
    <w:rsid w:val="004D5D42"/>
    <w:rsid w:val="004D7DEA"/>
    <w:rsid w:val="004E1D4A"/>
    <w:rsid w:val="004E3711"/>
    <w:rsid w:val="004F7108"/>
    <w:rsid w:val="00522F26"/>
    <w:rsid w:val="0052560E"/>
    <w:rsid w:val="00564B5F"/>
    <w:rsid w:val="00571E8A"/>
    <w:rsid w:val="00577854"/>
    <w:rsid w:val="00577A29"/>
    <w:rsid w:val="00584409"/>
    <w:rsid w:val="00597215"/>
    <w:rsid w:val="005A13F2"/>
    <w:rsid w:val="005B1DBE"/>
    <w:rsid w:val="005E0B0D"/>
    <w:rsid w:val="005F16B9"/>
    <w:rsid w:val="005F28CF"/>
    <w:rsid w:val="005F6695"/>
    <w:rsid w:val="00602E7F"/>
    <w:rsid w:val="00605936"/>
    <w:rsid w:val="00621CBB"/>
    <w:rsid w:val="006458D4"/>
    <w:rsid w:val="0067137E"/>
    <w:rsid w:val="00676546"/>
    <w:rsid w:val="0068160A"/>
    <w:rsid w:val="00686C3C"/>
    <w:rsid w:val="00693BF0"/>
    <w:rsid w:val="00696994"/>
    <w:rsid w:val="006C49DF"/>
    <w:rsid w:val="006D49CF"/>
    <w:rsid w:val="006F0A1A"/>
    <w:rsid w:val="006F493E"/>
    <w:rsid w:val="00732123"/>
    <w:rsid w:val="00735245"/>
    <w:rsid w:val="00763C29"/>
    <w:rsid w:val="00772D22"/>
    <w:rsid w:val="00774AA0"/>
    <w:rsid w:val="007774BF"/>
    <w:rsid w:val="00780AD3"/>
    <w:rsid w:val="007953F7"/>
    <w:rsid w:val="007C6794"/>
    <w:rsid w:val="007D2589"/>
    <w:rsid w:val="007D4B67"/>
    <w:rsid w:val="007E2556"/>
    <w:rsid w:val="008001CB"/>
    <w:rsid w:val="008054EA"/>
    <w:rsid w:val="008259B2"/>
    <w:rsid w:val="008327D7"/>
    <w:rsid w:val="0085506A"/>
    <w:rsid w:val="008560A7"/>
    <w:rsid w:val="008709D6"/>
    <w:rsid w:val="00871E46"/>
    <w:rsid w:val="008A6590"/>
    <w:rsid w:val="008B3941"/>
    <w:rsid w:val="008D6E57"/>
    <w:rsid w:val="008E7549"/>
    <w:rsid w:val="008F5F18"/>
    <w:rsid w:val="009315A0"/>
    <w:rsid w:val="00967E5A"/>
    <w:rsid w:val="00976A90"/>
    <w:rsid w:val="009A7B74"/>
    <w:rsid w:val="009E4424"/>
    <w:rsid w:val="009E7245"/>
    <w:rsid w:val="00A81978"/>
    <w:rsid w:val="00A85675"/>
    <w:rsid w:val="00A977CD"/>
    <w:rsid w:val="00AA7BF7"/>
    <w:rsid w:val="00AD168C"/>
    <w:rsid w:val="00AE7243"/>
    <w:rsid w:val="00AF2F68"/>
    <w:rsid w:val="00AF6B38"/>
    <w:rsid w:val="00B15B70"/>
    <w:rsid w:val="00B735FA"/>
    <w:rsid w:val="00B960F5"/>
    <w:rsid w:val="00BA713E"/>
    <w:rsid w:val="00BD7C9C"/>
    <w:rsid w:val="00BE1745"/>
    <w:rsid w:val="00C30A86"/>
    <w:rsid w:val="00C559A6"/>
    <w:rsid w:val="00C85CFB"/>
    <w:rsid w:val="00C87329"/>
    <w:rsid w:val="00C9298E"/>
    <w:rsid w:val="00C954C2"/>
    <w:rsid w:val="00CD4384"/>
    <w:rsid w:val="00D0601A"/>
    <w:rsid w:val="00D0727D"/>
    <w:rsid w:val="00D13692"/>
    <w:rsid w:val="00D16183"/>
    <w:rsid w:val="00D252D4"/>
    <w:rsid w:val="00D33956"/>
    <w:rsid w:val="00D37CA5"/>
    <w:rsid w:val="00D423A1"/>
    <w:rsid w:val="00D737D5"/>
    <w:rsid w:val="00D7722B"/>
    <w:rsid w:val="00D77DE6"/>
    <w:rsid w:val="00D82198"/>
    <w:rsid w:val="00D97CE3"/>
    <w:rsid w:val="00DB1929"/>
    <w:rsid w:val="00DB4195"/>
    <w:rsid w:val="00DB4975"/>
    <w:rsid w:val="00DC1E3F"/>
    <w:rsid w:val="00DD6982"/>
    <w:rsid w:val="00DD7376"/>
    <w:rsid w:val="00DF65B1"/>
    <w:rsid w:val="00E130E5"/>
    <w:rsid w:val="00E13BBE"/>
    <w:rsid w:val="00E16D4E"/>
    <w:rsid w:val="00E75EA4"/>
    <w:rsid w:val="00E809D9"/>
    <w:rsid w:val="00E9455E"/>
    <w:rsid w:val="00E96567"/>
    <w:rsid w:val="00EB5C3C"/>
    <w:rsid w:val="00ED3422"/>
    <w:rsid w:val="00EF6851"/>
    <w:rsid w:val="00F0371B"/>
    <w:rsid w:val="00F23DAD"/>
    <w:rsid w:val="00F70497"/>
    <w:rsid w:val="00F73EBE"/>
    <w:rsid w:val="00F76295"/>
    <w:rsid w:val="00F77328"/>
    <w:rsid w:val="00F848E8"/>
    <w:rsid w:val="00F9723B"/>
    <w:rsid w:val="00FA19F5"/>
    <w:rsid w:val="00FD7C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EE01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9" w:qFormat="1"/>
    <w:lsdException w:name="Title" w:semiHidden="0" w:uiPriority="10" w:unhideWhenUsed="0" w:qFormat="1"/>
    <w:lsdException w:name="Signature" w:qFormat="1"/>
    <w:lsdException w:name="Default Paragraph Font" w:uiPriority="1"/>
    <w:lsdException w:name="Subtitle" w:semiHidden="0" w:uiPriority="11" w:unhideWhenUsed="0" w:qFormat="1"/>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4BF"/>
    <w:pPr>
      <w:spacing w:after="200" w:line="288" w:lineRule="auto"/>
    </w:pPr>
    <w:rPr>
      <w:sz w:val="20"/>
    </w:rPr>
  </w:style>
  <w:style w:type="paragraph" w:styleId="Heading1">
    <w:name w:val="heading 1"/>
    <w:basedOn w:val="Normal"/>
    <w:link w:val="Heading1Char"/>
    <w:uiPriority w:val="9"/>
    <w:qFormat/>
    <w:rsid w:val="00250FF3"/>
    <w:pPr>
      <w:keepNext/>
      <w:keepLines/>
      <w:spacing w:after="0"/>
      <w:outlineLvl w:val="0"/>
    </w:pPr>
    <w:rPr>
      <w:rFonts w:asciiTheme="majorHAnsi" w:eastAsiaTheme="majorEastAsia" w:hAnsiTheme="majorHAnsi" w:cstheme="majorBidi"/>
      <w:bCs/>
      <w:color w:val="CA3827" w:themeColor="accent1"/>
      <w:sz w:val="36"/>
      <w:szCs w:val="32"/>
    </w:rPr>
  </w:style>
  <w:style w:type="paragraph" w:styleId="Heading2">
    <w:name w:val="heading 2"/>
    <w:basedOn w:val="Normal"/>
    <w:link w:val="Heading2Char"/>
    <w:uiPriority w:val="9"/>
    <w:unhideWhenUsed/>
    <w:qFormat/>
    <w:rsid w:val="00E9455E"/>
    <w:pPr>
      <w:keepNext/>
      <w:keepLines/>
      <w:spacing w:after="0" w:line="240" w:lineRule="auto"/>
      <w:outlineLvl w:val="1"/>
    </w:pPr>
    <w:rPr>
      <w:rFonts w:asciiTheme="majorHAnsi" w:eastAsiaTheme="majorEastAsia" w:hAnsiTheme="majorHAnsi" w:cstheme="majorBidi"/>
      <w:bCs/>
      <w:color w:val="404040" w:themeColor="text1" w:themeTint="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
    <w:qFormat/>
    <w:rsid w:val="00250FF3"/>
    <w:pPr>
      <w:spacing w:after="0"/>
      <w:jc w:val="center"/>
    </w:pPr>
    <w:rPr>
      <w:color w:val="FFFFFF" w:themeColor="background1"/>
      <w:kern w:val="28"/>
      <w:sz w:val="72"/>
      <w:szCs w:val="72"/>
    </w:rPr>
  </w:style>
  <w:style w:type="character" w:customStyle="1" w:styleId="TitleChar">
    <w:name w:val="Title Char"/>
    <w:basedOn w:val="DefaultParagraphFont"/>
    <w:link w:val="Title"/>
    <w:uiPriority w:val="9"/>
    <w:rsid w:val="00DA44BF"/>
    <w:rPr>
      <w:color w:val="FFFFFF" w:themeColor="background1"/>
      <w:kern w:val="28"/>
      <w:sz w:val="72"/>
      <w:szCs w:val="72"/>
    </w:rPr>
  </w:style>
  <w:style w:type="paragraph" w:styleId="Subtitle">
    <w:name w:val="Subtitle"/>
    <w:basedOn w:val="Normal"/>
    <w:link w:val="SubtitleChar"/>
    <w:uiPriority w:val="9"/>
    <w:qFormat/>
    <w:rsid w:val="00250FF3"/>
    <w:pPr>
      <w:numPr>
        <w:ilvl w:val="1"/>
      </w:numPr>
      <w:spacing w:after="0"/>
      <w:jc w:val="center"/>
    </w:pPr>
    <w:rPr>
      <w:rFonts w:asciiTheme="majorHAnsi" w:eastAsiaTheme="majorEastAsia" w:hAnsiTheme="majorHAnsi" w:cstheme="majorBidi"/>
      <w:color w:val="FFFFFF" w:themeColor="background1"/>
      <w:szCs w:val="20"/>
    </w:rPr>
  </w:style>
  <w:style w:type="character" w:customStyle="1" w:styleId="SubtitleChar">
    <w:name w:val="Subtitle Char"/>
    <w:basedOn w:val="DefaultParagraphFont"/>
    <w:link w:val="Subtitle"/>
    <w:uiPriority w:val="9"/>
    <w:rsid w:val="00DA44BF"/>
    <w:rPr>
      <w:rFonts w:asciiTheme="majorHAnsi" w:eastAsiaTheme="majorEastAsia" w:hAnsiTheme="majorHAnsi" w:cstheme="majorBidi"/>
      <w:color w:val="FFFFFF" w:themeColor="background1"/>
      <w:sz w:val="20"/>
      <w:szCs w:val="20"/>
    </w:rPr>
  </w:style>
  <w:style w:type="character" w:customStyle="1" w:styleId="Heading1Char">
    <w:name w:val="Heading 1 Char"/>
    <w:basedOn w:val="DefaultParagraphFont"/>
    <w:link w:val="Heading1"/>
    <w:uiPriority w:val="9"/>
    <w:rsid w:val="00250FF3"/>
    <w:rPr>
      <w:rFonts w:asciiTheme="majorHAnsi" w:eastAsiaTheme="majorEastAsia" w:hAnsiTheme="majorHAnsi" w:cstheme="majorBidi"/>
      <w:bCs/>
      <w:color w:val="CA3827" w:themeColor="accent1"/>
      <w:sz w:val="36"/>
      <w:szCs w:val="32"/>
    </w:rPr>
  </w:style>
  <w:style w:type="character" w:customStyle="1" w:styleId="Heading2Char">
    <w:name w:val="Heading 2 Char"/>
    <w:basedOn w:val="DefaultParagraphFont"/>
    <w:link w:val="Heading2"/>
    <w:uiPriority w:val="9"/>
    <w:rsid w:val="00E9455E"/>
    <w:rPr>
      <w:rFonts w:asciiTheme="majorHAnsi" w:eastAsiaTheme="majorEastAsia" w:hAnsiTheme="majorHAnsi" w:cstheme="majorBidi"/>
      <w:bCs/>
      <w:color w:val="404040" w:themeColor="text1" w:themeTint="BF"/>
      <w:szCs w:val="26"/>
    </w:rPr>
  </w:style>
  <w:style w:type="paragraph" w:styleId="Footer">
    <w:name w:val="footer"/>
    <w:basedOn w:val="Normal"/>
    <w:link w:val="FooterChar"/>
    <w:uiPriority w:val="99"/>
    <w:unhideWhenUsed/>
    <w:qFormat/>
    <w:rsid w:val="008709D6"/>
    <w:pPr>
      <w:tabs>
        <w:tab w:val="center" w:pos="4320"/>
        <w:tab w:val="right" w:pos="8640"/>
      </w:tabs>
      <w:spacing w:after="0" w:line="240" w:lineRule="auto"/>
      <w:jc w:val="center"/>
    </w:pPr>
    <w:rPr>
      <w:color w:val="CA3827" w:themeColor="accent1"/>
      <w:sz w:val="18"/>
    </w:rPr>
  </w:style>
  <w:style w:type="paragraph" w:styleId="Signature">
    <w:name w:val="Signature"/>
    <w:basedOn w:val="Normal"/>
    <w:link w:val="SignatureChar"/>
    <w:uiPriority w:val="9"/>
    <w:unhideWhenUsed/>
    <w:qFormat/>
    <w:rsid w:val="00286648"/>
    <w:pPr>
      <w:spacing w:after="0" w:line="240" w:lineRule="auto"/>
    </w:pPr>
    <w:rPr>
      <w:rFonts w:ascii="Brush Script MT Italic" w:hAnsi="Brush Script MT Italic"/>
      <w:color w:val="CA3827" w:themeColor="accent1"/>
      <w:sz w:val="72"/>
      <w:szCs w:val="60"/>
    </w:rPr>
  </w:style>
  <w:style w:type="character" w:customStyle="1" w:styleId="SignatureChar">
    <w:name w:val="Signature Char"/>
    <w:basedOn w:val="DefaultParagraphFont"/>
    <w:link w:val="Signature"/>
    <w:uiPriority w:val="9"/>
    <w:rsid w:val="00DA44BF"/>
    <w:rPr>
      <w:rFonts w:ascii="Brush Script MT Italic" w:hAnsi="Brush Script MT Italic"/>
      <w:color w:val="CA3827" w:themeColor="accent1"/>
      <w:sz w:val="72"/>
      <w:szCs w:val="60"/>
    </w:rPr>
  </w:style>
  <w:style w:type="paragraph" w:styleId="Caption">
    <w:name w:val="caption"/>
    <w:basedOn w:val="Normal"/>
    <w:next w:val="Normal"/>
    <w:uiPriority w:val="9"/>
    <w:qFormat/>
    <w:rsid w:val="00577A29"/>
    <w:pPr>
      <w:spacing w:after="0" w:line="264" w:lineRule="auto"/>
    </w:pPr>
    <w:rPr>
      <w:rFonts w:asciiTheme="majorHAnsi" w:hAnsiTheme="majorHAnsi"/>
      <w:bCs/>
      <w:i/>
      <w:color w:val="404040" w:themeColor="text1" w:themeTint="BF"/>
      <w:szCs w:val="18"/>
    </w:rPr>
  </w:style>
  <w:style w:type="character" w:customStyle="1" w:styleId="FooterChar">
    <w:name w:val="Footer Char"/>
    <w:basedOn w:val="DefaultParagraphFont"/>
    <w:link w:val="Footer"/>
    <w:uiPriority w:val="99"/>
    <w:rsid w:val="008709D6"/>
    <w:rPr>
      <w:color w:val="CA3827" w:themeColor="accent1"/>
      <w:sz w:val="18"/>
    </w:rPr>
  </w:style>
  <w:style w:type="paragraph" w:styleId="Header">
    <w:name w:val="header"/>
    <w:basedOn w:val="Normal"/>
    <w:link w:val="HeaderChar"/>
    <w:uiPriority w:val="99"/>
    <w:unhideWhenUsed/>
    <w:qFormat/>
    <w:rsid w:val="00DA44BF"/>
    <w:pPr>
      <w:tabs>
        <w:tab w:val="center" w:pos="4320"/>
        <w:tab w:val="right" w:pos="8640"/>
      </w:tabs>
      <w:spacing w:after="0" w:line="240" w:lineRule="auto"/>
    </w:pPr>
    <w:rPr>
      <w:color w:val="CA3827" w:themeColor="accent1"/>
    </w:rPr>
  </w:style>
  <w:style w:type="character" w:customStyle="1" w:styleId="HeaderChar">
    <w:name w:val="Header Char"/>
    <w:basedOn w:val="DefaultParagraphFont"/>
    <w:link w:val="Header"/>
    <w:uiPriority w:val="99"/>
    <w:rsid w:val="00DA44BF"/>
    <w:rPr>
      <w:color w:val="CA3827" w:themeColor="accent1"/>
      <w:sz w:val="20"/>
    </w:rPr>
  </w:style>
  <w:style w:type="paragraph" w:styleId="BalloonText">
    <w:name w:val="Balloon Text"/>
    <w:basedOn w:val="Normal"/>
    <w:link w:val="BalloonTextChar"/>
    <w:uiPriority w:val="99"/>
    <w:semiHidden/>
    <w:unhideWhenUsed/>
    <w:rsid w:val="0067654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6546"/>
    <w:rPr>
      <w:rFonts w:ascii="Lucida Grande" w:hAnsi="Lucida Grande" w:cs="Lucida Grande"/>
      <w:sz w:val="18"/>
      <w:szCs w:val="18"/>
    </w:rPr>
  </w:style>
  <w:style w:type="paragraph" w:styleId="ListParagraph">
    <w:name w:val="List Paragraph"/>
    <w:basedOn w:val="Normal"/>
    <w:uiPriority w:val="34"/>
    <w:unhideWhenUsed/>
    <w:rsid w:val="00D0601A"/>
    <w:pPr>
      <w:ind w:left="720"/>
      <w:contextualSpacing/>
    </w:pPr>
  </w:style>
  <w:style w:type="character" w:styleId="Hyperlink">
    <w:name w:val="Hyperlink"/>
    <w:basedOn w:val="DefaultParagraphFont"/>
    <w:uiPriority w:val="99"/>
    <w:unhideWhenUsed/>
    <w:rsid w:val="00331142"/>
    <w:rPr>
      <w:color w:val="FF621D"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9" w:qFormat="1"/>
    <w:lsdException w:name="Title" w:semiHidden="0" w:uiPriority="10" w:unhideWhenUsed="0" w:qFormat="1"/>
    <w:lsdException w:name="Signature" w:qFormat="1"/>
    <w:lsdException w:name="Default Paragraph Font" w:uiPriority="1"/>
    <w:lsdException w:name="Subtitle" w:semiHidden="0" w:uiPriority="11" w:unhideWhenUsed="0" w:qFormat="1"/>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4BF"/>
    <w:pPr>
      <w:spacing w:after="200" w:line="288" w:lineRule="auto"/>
    </w:pPr>
    <w:rPr>
      <w:sz w:val="20"/>
    </w:rPr>
  </w:style>
  <w:style w:type="paragraph" w:styleId="Heading1">
    <w:name w:val="heading 1"/>
    <w:basedOn w:val="Normal"/>
    <w:link w:val="Heading1Char"/>
    <w:uiPriority w:val="9"/>
    <w:qFormat/>
    <w:rsid w:val="00250FF3"/>
    <w:pPr>
      <w:keepNext/>
      <w:keepLines/>
      <w:spacing w:after="0"/>
      <w:outlineLvl w:val="0"/>
    </w:pPr>
    <w:rPr>
      <w:rFonts w:asciiTheme="majorHAnsi" w:eastAsiaTheme="majorEastAsia" w:hAnsiTheme="majorHAnsi" w:cstheme="majorBidi"/>
      <w:bCs/>
      <w:color w:val="CA3827" w:themeColor="accent1"/>
      <w:sz w:val="36"/>
      <w:szCs w:val="32"/>
    </w:rPr>
  </w:style>
  <w:style w:type="paragraph" w:styleId="Heading2">
    <w:name w:val="heading 2"/>
    <w:basedOn w:val="Normal"/>
    <w:link w:val="Heading2Char"/>
    <w:uiPriority w:val="9"/>
    <w:unhideWhenUsed/>
    <w:qFormat/>
    <w:rsid w:val="00E9455E"/>
    <w:pPr>
      <w:keepNext/>
      <w:keepLines/>
      <w:spacing w:after="0" w:line="240" w:lineRule="auto"/>
      <w:outlineLvl w:val="1"/>
    </w:pPr>
    <w:rPr>
      <w:rFonts w:asciiTheme="majorHAnsi" w:eastAsiaTheme="majorEastAsia" w:hAnsiTheme="majorHAnsi" w:cstheme="majorBidi"/>
      <w:bCs/>
      <w:color w:val="404040" w:themeColor="text1" w:themeTint="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
    <w:qFormat/>
    <w:rsid w:val="00250FF3"/>
    <w:pPr>
      <w:spacing w:after="0"/>
      <w:jc w:val="center"/>
    </w:pPr>
    <w:rPr>
      <w:color w:val="FFFFFF" w:themeColor="background1"/>
      <w:kern w:val="28"/>
      <w:sz w:val="72"/>
      <w:szCs w:val="72"/>
    </w:rPr>
  </w:style>
  <w:style w:type="character" w:customStyle="1" w:styleId="TitleChar">
    <w:name w:val="Title Char"/>
    <w:basedOn w:val="DefaultParagraphFont"/>
    <w:link w:val="Title"/>
    <w:uiPriority w:val="9"/>
    <w:rsid w:val="00DA44BF"/>
    <w:rPr>
      <w:color w:val="FFFFFF" w:themeColor="background1"/>
      <w:kern w:val="28"/>
      <w:sz w:val="72"/>
      <w:szCs w:val="72"/>
    </w:rPr>
  </w:style>
  <w:style w:type="paragraph" w:styleId="Subtitle">
    <w:name w:val="Subtitle"/>
    <w:basedOn w:val="Normal"/>
    <w:link w:val="SubtitleChar"/>
    <w:uiPriority w:val="9"/>
    <w:qFormat/>
    <w:rsid w:val="00250FF3"/>
    <w:pPr>
      <w:numPr>
        <w:ilvl w:val="1"/>
      </w:numPr>
      <w:spacing w:after="0"/>
      <w:jc w:val="center"/>
    </w:pPr>
    <w:rPr>
      <w:rFonts w:asciiTheme="majorHAnsi" w:eastAsiaTheme="majorEastAsia" w:hAnsiTheme="majorHAnsi" w:cstheme="majorBidi"/>
      <w:color w:val="FFFFFF" w:themeColor="background1"/>
      <w:szCs w:val="20"/>
    </w:rPr>
  </w:style>
  <w:style w:type="character" w:customStyle="1" w:styleId="SubtitleChar">
    <w:name w:val="Subtitle Char"/>
    <w:basedOn w:val="DefaultParagraphFont"/>
    <w:link w:val="Subtitle"/>
    <w:uiPriority w:val="9"/>
    <w:rsid w:val="00DA44BF"/>
    <w:rPr>
      <w:rFonts w:asciiTheme="majorHAnsi" w:eastAsiaTheme="majorEastAsia" w:hAnsiTheme="majorHAnsi" w:cstheme="majorBidi"/>
      <w:color w:val="FFFFFF" w:themeColor="background1"/>
      <w:sz w:val="20"/>
      <w:szCs w:val="20"/>
    </w:rPr>
  </w:style>
  <w:style w:type="character" w:customStyle="1" w:styleId="Heading1Char">
    <w:name w:val="Heading 1 Char"/>
    <w:basedOn w:val="DefaultParagraphFont"/>
    <w:link w:val="Heading1"/>
    <w:uiPriority w:val="9"/>
    <w:rsid w:val="00250FF3"/>
    <w:rPr>
      <w:rFonts w:asciiTheme="majorHAnsi" w:eastAsiaTheme="majorEastAsia" w:hAnsiTheme="majorHAnsi" w:cstheme="majorBidi"/>
      <w:bCs/>
      <w:color w:val="CA3827" w:themeColor="accent1"/>
      <w:sz w:val="36"/>
      <w:szCs w:val="32"/>
    </w:rPr>
  </w:style>
  <w:style w:type="character" w:customStyle="1" w:styleId="Heading2Char">
    <w:name w:val="Heading 2 Char"/>
    <w:basedOn w:val="DefaultParagraphFont"/>
    <w:link w:val="Heading2"/>
    <w:uiPriority w:val="9"/>
    <w:rsid w:val="00E9455E"/>
    <w:rPr>
      <w:rFonts w:asciiTheme="majorHAnsi" w:eastAsiaTheme="majorEastAsia" w:hAnsiTheme="majorHAnsi" w:cstheme="majorBidi"/>
      <w:bCs/>
      <w:color w:val="404040" w:themeColor="text1" w:themeTint="BF"/>
      <w:szCs w:val="26"/>
    </w:rPr>
  </w:style>
  <w:style w:type="paragraph" w:styleId="Footer">
    <w:name w:val="footer"/>
    <w:basedOn w:val="Normal"/>
    <w:link w:val="FooterChar"/>
    <w:uiPriority w:val="99"/>
    <w:unhideWhenUsed/>
    <w:qFormat/>
    <w:rsid w:val="008709D6"/>
    <w:pPr>
      <w:tabs>
        <w:tab w:val="center" w:pos="4320"/>
        <w:tab w:val="right" w:pos="8640"/>
      </w:tabs>
      <w:spacing w:after="0" w:line="240" w:lineRule="auto"/>
      <w:jc w:val="center"/>
    </w:pPr>
    <w:rPr>
      <w:color w:val="CA3827" w:themeColor="accent1"/>
      <w:sz w:val="18"/>
    </w:rPr>
  </w:style>
  <w:style w:type="paragraph" w:styleId="Signature">
    <w:name w:val="Signature"/>
    <w:basedOn w:val="Normal"/>
    <w:link w:val="SignatureChar"/>
    <w:uiPriority w:val="9"/>
    <w:unhideWhenUsed/>
    <w:qFormat/>
    <w:rsid w:val="00286648"/>
    <w:pPr>
      <w:spacing w:after="0" w:line="240" w:lineRule="auto"/>
    </w:pPr>
    <w:rPr>
      <w:rFonts w:ascii="Brush Script MT Italic" w:hAnsi="Brush Script MT Italic"/>
      <w:color w:val="CA3827" w:themeColor="accent1"/>
      <w:sz w:val="72"/>
      <w:szCs w:val="60"/>
    </w:rPr>
  </w:style>
  <w:style w:type="character" w:customStyle="1" w:styleId="SignatureChar">
    <w:name w:val="Signature Char"/>
    <w:basedOn w:val="DefaultParagraphFont"/>
    <w:link w:val="Signature"/>
    <w:uiPriority w:val="9"/>
    <w:rsid w:val="00DA44BF"/>
    <w:rPr>
      <w:rFonts w:ascii="Brush Script MT Italic" w:hAnsi="Brush Script MT Italic"/>
      <w:color w:val="CA3827" w:themeColor="accent1"/>
      <w:sz w:val="72"/>
      <w:szCs w:val="60"/>
    </w:rPr>
  </w:style>
  <w:style w:type="paragraph" w:styleId="Caption">
    <w:name w:val="caption"/>
    <w:basedOn w:val="Normal"/>
    <w:next w:val="Normal"/>
    <w:uiPriority w:val="9"/>
    <w:qFormat/>
    <w:rsid w:val="00577A29"/>
    <w:pPr>
      <w:spacing w:after="0" w:line="264" w:lineRule="auto"/>
    </w:pPr>
    <w:rPr>
      <w:rFonts w:asciiTheme="majorHAnsi" w:hAnsiTheme="majorHAnsi"/>
      <w:bCs/>
      <w:i/>
      <w:color w:val="404040" w:themeColor="text1" w:themeTint="BF"/>
      <w:szCs w:val="18"/>
    </w:rPr>
  </w:style>
  <w:style w:type="character" w:customStyle="1" w:styleId="FooterChar">
    <w:name w:val="Footer Char"/>
    <w:basedOn w:val="DefaultParagraphFont"/>
    <w:link w:val="Footer"/>
    <w:uiPriority w:val="99"/>
    <w:rsid w:val="008709D6"/>
    <w:rPr>
      <w:color w:val="CA3827" w:themeColor="accent1"/>
      <w:sz w:val="18"/>
    </w:rPr>
  </w:style>
  <w:style w:type="paragraph" w:styleId="Header">
    <w:name w:val="header"/>
    <w:basedOn w:val="Normal"/>
    <w:link w:val="HeaderChar"/>
    <w:uiPriority w:val="99"/>
    <w:unhideWhenUsed/>
    <w:qFormat/>
    <w:rsid w:val="00DA44BF"/>
    <w:pPr>
      <w:tabs>
        <w:tab w:val="center" w:pos="4320"/>
        <w:tab w:val="right" w:pos="8640"/>
      </w:tabs>
      <w:spacing w:after="0" w:line="240" w:lineRule="auto"/>
    </w:pPr>
    <w:rPr>
      <w:color w:val="CA3827" w:themeColor="accent1"/>
    </w:rPr>
  </w:style>
  <w:style w:type="character" w:customStyle="1" w:styleId="HeaderChar">
    <w:name w:val="Header Char"/>
    <w:basedOn w:val="DefaultParagraphFont"/>
    <w:link w:val="Header"/>
    <w:uiPriority w:val="99"/>
    <w:rsid w:val="00DA44BF"/>
    <w:rPr>
      <w:color w:val="CA3827" w:themeColor="accent1"/>
      <w:sz w:val="20"/>
    </w:rPr>
  </w:style>
  <w:style w:type="paragraph" w:styleId="BalloonText">
    <w:name w:val="Balloon Text"/>
    <w:basedOn w:val="Normal"/>
    <w:link w:val="BalloonTextChar"/>
    <w:uiPriority w:val="99"/>
    <w:semiHidden/>
    <w:unhideWhenUsed/>
    <w:rsid w:val="0067654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6546"/>
    <w:rPr>
      <w:rFonts w:ascii="Lucida Grande" w:hAnsi="Lucida Grande" w:cs="Lucida Grande"/>
      <w:sz w:val="18"/>
      <w:szCs w:val="18"/>
    </w:rPr>
  </w:style>
  <w:style w:type="paragraph" w:styleId="ListParagraph">
    <w:name w:val="List Paragraph"/>
    <w:basedOn w:val="Normal"/>
    <w:uiPriority w:val="34"/>
    <w:unhideWhenUsed/>
    <w:rsid w:val="00D0601A"/>
    <w:pPr>
      <w:ind w:left="720"/>
      <w:contextualSpacing/>
    </w:pPr>
  </w:style>
  <w:style w:type="character" w:styleId="Hyperlink">
    <w:name w:val="Hyperlink"/>
    <w:basedOn w:val="DefaultParagraphFont"/>
    <w:uiPriority w:val="99"/>
    <w:unhideWhenUsed/>
    <w:rsid w:val="00331142"/>
    <w:rPr>
      <w:color w:val="FF621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555808">
      <w:bodyDiv w:val="1"/>
      <w:marLeft w:val="0"/>
      <w:marRight w:val="0"/>
      <w:marTop w:val="0"/>
      <w:marBottom w:val="0"/>
      <w:divBdr>
        <w:top w:val="none" w:sz="0" w:space="0" w:color="auto"/>
        <w:left w:val="none" w:sz="0" w:space="0" w:color="auto"/>
        <w:bottom w:val="none" w:sz="0" w:space="0" w:color="auto"/>
        <w:right w:val="none" w:sz="0" w:space="0" w:color="auto"/>
      </w:divBdr>
    </w:div>
    <w:div w:id="373626915">
      <w:bodyDiv w:val="1"/>
      <w:marLeft w:val="0"/>
      <w:marRight w:val="0"/>
      <w:marTop w:val="0"/>
      <w:marBottom w:val="0"/>
      <w:divBdr>
        <w:top w:val="none" w:sz="0" w:space="0" w:color="auto"/>
        <w:left w:val="none" w:sz="0" w:space="0" w:color="auto"/>
        <w:bottom w:val="none" w:sz="0" w:space="0" w:color="auto"/>
        <w:right w:val="none" w:sz="0" w:space="0" w:color="auto"/>
      </w:divBdr>
    </w:div>
    <w:div w:id="457795319">
      <w:bodyDiv w:val="1"/>
      <w:marLeft w:val="0"/>
      <w:marRight w:val="0"/>
      <w:marTop w:val="0"/>
      <w:marBottom w:val="0"/>
      <w:divBdr>
        <w:top w:val="none" w:sz="0" w:space="0" w:color="auto"/>
        <w:left w:val="none" w:sz="0" w:space="0" w:color="auto"/>
        <w:bottom w:val="none" w:sz="0" w:space="0" w:color="auto"/>
        <w:right w:val="none" w:sz="0" w:space="0" w:color="auto"/>
      </w:divBdr>
    </w:div>
    <w:div w:id="476724016">
      <w:bodyDiv w:val="1"/>
      <w:marLeft w:val="0"/>
      <w:marRight w:val="0"/>
      <w:marTop w:val="0"/>
      <w:marBottom w:val="0"/>
      <w:divBdr>
        <w:top w:val="none" w:sz="0" w:space="0" w:color="auto"/>
        <w:left w:val="none" w:sz="0" w:space="0" w:color="auto"/>
        <w:bottom w:val="none" w:sz="0" w:space="0" w:color="auto"/>
        <w:right w:val="none" w:sz="0" w:space="0" w:color="auto"/>
      </w:divBdr>
    </w:div>
    <w:div w:id="495343230">
      <w:bodyDiv w:val="1"/>
      <w:marLeft w:val="0"/>
      <w:marRight w:val="0"/>
      <w:marTop w:val="0"/>
      <w:marBottom w:val="0"/>
      <w:divBdr>
        <w:top w:val="none" w:sz="0" w:space="0" w:color="auto"/>
        <w:left w:val="none" w:sz="0" w:space="0" w:color="auto"/>
        <w:bottom w:val="none" w:sz="0" w:space="0" w:color="auto"/>
        <w:right w:val="none" w:sz="0" w:space="0" w:color="auto"/>
      </w:divBdr>
    </w:div>
    <w:div w:id="517963645">
      <w:bodyDiv w:val="1"/>
      <w:marLeft w:val="0"/>
      <w:marRight w:val="0"/>
      <w:marTop w:val="0"/>
      <w:marBottom w:val="0"/>
      <w:divBdr>
        <w:top w:val="none" w:sz="0" w:space="0" w:color="auto"/>
        <w:left w:val="none" w:sz="0" w:space="0" w:color="auto"/>
        <w:bottom w:val="none" w:sz="0" w:space="0" w:color="auto"/>
        <w:right w:val="none" w:sz="0" w:space="0" w:color="auto"/>
      </w:divBdr>
    </w:div>
    <w:div w:id="955675684">
      <w:bodyDiv w:val="1"/>
      <w:marLeft w:val="0"/>
      <w:marRight w:val="0"/>
      <w:marTop w:val="0"/>
      <w:marBottom w:val="0"/>
      <w:divBdr>
        <w:top w:val="none" w:sz="0" w:space="0" w:color="auto"/>
        <w:left w:val="none" w:sz="0" w:space="0" w:color="auto"/>
        <w:bottom w:val="none" w:sz="0" w:space="0" w:color="auto"/>
        <w:right w:val="none" w:sz="0" w:space="0" w:color="auto"/>
      </w:divBdr>
    </w:div>
    <w:div w:id="962080309">
      <w:bodyDiv w:val="1"/>
      <w:marLeft w:val="0"/>
      <w:marRight w:val="0"/>
      <w:marTop w:val="0"/>
      <w:marBottom w:val="0"/>
      <w:divBdr>
        <w:top w:val="none" w:sz="0" w:space="0" w:color="auto"/>
        <w:left w:val="none" w:sz="0" w:space="0" w:color="auto"/>
        <w:bottom w:val="none" w:sz="0" w:space="0" w:color="auto"/>
        <w:right w:val="none" w:sz="0" w:space="0" w:color="auto"/>
      </w:divBdr>
    </w:div>
    <w:div w:id="1061513723">
      <w:bodyDiv w:val="1"/>
      <w:marLeft w:val="0"/>
      <w:marRight w:val="0"/>
      <w:marTop w:val="0"/>
      <w:marBottom w:val="0"/>
      <w:divBdr>
        <w:top w:val="none" w:sz="0" w:space="0" w:color="auto"/>
        <w:left w:val="none" w:sz="0" w:space="0" w:color="auto"/>
        <w:bottom w:val="none" w:sz="0" w:space="0" w:color="auto"/>
        <w:right w:val="none" w:sz="0" w:space="0" w:color="auto"/>
      </w:divBdr>
    </w:div>
    <w:div w:id="1115977714">
      <w:bodyDiv w:val="1"/>
      <w:marLeft w:val="0"/>
      <w:marRight w:val="0"/>
      <w:marTop w:val="0"/>
      <w:marBottom w:val="0"/>
      <w:divBdr>
        <w:top w:val="none" w:sz="0" w:space="0" w:color="auto"/>
        <w:left w:val="none" w:sz="0" w:space="0" w:color="auto"/>
        <w:bottom w:val="none" w:sz="0" w:space="0" w:color="auto"/>
        <w:right w:val="none" w:sz="0" w:space="0" w:color="auto"/>
      </w:divBdr>
    </w:div>
    <w:div w:id="1181774725">
      <w:bodyDiv w:val="1"/>
      <w:marLeft w:val="0"/>
      <w:marRight w:val="0"/>
      <w:marTop w:val="0"/>
      <w:marBottom w:val="0"/>
      <w:divBdr>
        <w:top w:val="none" w:sz="0" w:space="0" w:color="auto"/>
        <w:left w:val="none" w:sz="0" w:space="0" w:color="auto"/>
        <w:bottom w:val="none" w:sz="0" w:space="0" w:color="auto"/>
        <w:right w:val="none" w:sz="0" w:space="0" w:color="auto"/>
      </w:divBdr>
    </w:div>
    <w:div w:id="1268852759">
      <w:bodyDiv w:val="1"/>
      <w:marLeft w:val="0"/>
      <w:marRight w:val="0"/>
      <w:marTop w:val="0"/>
      <w:marBottom w:val="0"/>
      <w:divBdr>
        <w:top w:val="none" w:sz="0" w:space="0" w:color="auto"/>
        <w:left w:val="none" w:sz="0" w:space="0" w:color="auto"/>
        <w:bottom w:val="none" w:sz="0" w:space="0" w:color="auto"/>
        <w:right w:val="none" w:sz="0" w:space="0" w:color="auto"/>
      </w:divBdr>
    </w:div>
    <w:div w:id="1614704206">
      <w:bodyDiv w:val="1"/>
      <w:marLeft w:val="0"/>
      <w:marRight w:val="0"/>
      <w:marTop w:val="0"/>
      <w:marBottom w:val="0"/>
      <w:divBdr>
        <w:top w:val="none" w:sz="0" w:space="0" w:color="auto"/>
        <w:left w:val="none" w:sz="0" w:space="0" w:color="auto"/>
        <w:bottom w:val="none" w:sz="0" w:space="0" w:color="auto"/>
        <w:right w:val="none" w:sz="0" w:space="0" w:color="auto"/>
      </w:divBdr>
    </w:div>
    <w:div w:id="1720474984">
      <w:bodyDiv w:val="1"/>
      <w:marLeft w:val="0"/>
      <w:marRight w:val="0"/>
      <w:marTop w:val="0"/>
      <w:marBottom w:val="0"/>
      <w:divBdr>
        <w:top w:val="none" w:sz="0" w:space="0" w:color="auto"/>
        <w:left w:val="none" w:sz="0" w:space="0" w:color="auto"/>
        <w:bottom w:val="none" w:sz="0" w:space="0" w:color="auto"/>
        <w:right w:val="none" w:sz="0" w:space="0" w:color="auto"/>
      </w:divBdr>
    </w:div>
    <w:div w:id="1736080659">
      <w:bodyDiv w:val="1"/>
      <w:marLeft w:val="0"/>
      <w:marRight w:val="0"/>
      <w:marTop w:val="0"/>
      <w:marBottom w:val="0"/>
      <w:divBdr>
        <w:top w:val="none" w:sz="0" w:space="0" w:color="auto"/>
        <w:left w:val="none" w:sz="0" w:space="0" w:color="auto"/>
        <w:bottom w:val="none" w:sz="0" w:space="0" w:color="auto"/>
        <w:right w:val="none" w:sz="0" w:space="0" w:color="auto"/>
      </w:divBdr>
    </w:div>
    <w:div w:id="1810659956">
      <w:bodyDiv w:val="1"/>
      <w:marLeft w:val="0"/>
      <w:marRight w:val="0"/>
      <w:marTop w:val="0"/>
      <w:marBottom w:val="0"/>
      <w:divBdr>
        <w:top w:val="none" w:sz="0" w:space="0" w:color="auto"/>
        <w:left w:val="none" w:sz="0" w:space="0" w:color="auto"/>
        <w:bottom w:val="none" w:sz="0" w:space="0" w:color="auto"/>
        <w:right w:val="none" w:sz="0" w:space="0" w:color="auto"/>
      </w:divBdr>
    </w:div>
    <w:div w:id="1951861710">
      <w:bodyDiv w:val="1"/>
      <w:marLeft w:val="0"/>
      <w:marRight w:val="0"/>
      <w:marTop w:val="0"/>
      <w:marBottom w:val="0"/>
      <w:divBdr>
        <w:top w:val="none" w:sz="0" w:space="0" w:color="auto"/>
        <w:left w:val="none" w:sz="0" w:space="0" w:color="auto"/>
        <w:bottom w:val="none" w:sz="0" w:space="0" w:color="auto"/>
        <w:right w:val="none" w:sz="0" w:space="0" w:color="auto"/>
      </w:divBdr>
    </w:div>
    <w:div w:id="21427244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Miscellaneous:Family%20Update.dotx" TargetMode="External"/></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ＭＳ Ｐ明朝"/>
      </a:majorFont>
      <a:minorFont>
        <a:latin typeface="Trebuchet MS"/>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Family Update.dotx</Template>
  <TotalTime>21</TotalTime>
  <Pages>3</Pages>
  <Words>5</Words>
  <Characters>31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Whitford</dc:creator>
  <cp:keywords/>
  <dc:description/>
  <cp:lastModifiedBy>YCS</cp:lastModifiedBy>
  <cp:revision>4</cp:revision>
  <cp:lastPrinted>2019-10-17T20:37:00Z</cp:lastPrinted>
  <dcterms:created xsi:type="dcterms:W3CDTF">2019-10-17T20:16:00Z</dcterms:created>
  <dcterms:modified xsi:type="dcterms:W3CDTF">2019-10-18T14:24:00Z</dcterms:modified>
  <cp:category/>
</cp:coreProperties>
</file>